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40"/>
        <w:gridCol w:w="250"/>
        <w:gridCol w:w="6500"/>
      </w:tblGrid>
      <w:tr w:rsidR="001B2ABD" w14:paraId="16192333" w14:textId="77777777" w:rsidTr="003F45CC">
        <w:trPr>
          <w:trHeight w:val="2925"/>
        </w:trPr>
        <w:tc>
          <w:tcPr>
            <w:tcW w:w="4140" w:type="dxa"/>
            <w:vAlign w:val="bottom"/>
          </w:tcPr>
          <w:p w14:paraId="4A8F86EE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9D1347" wp14:editId="22568BC7">
                      <wp:extent cx="2132330" cy="2200275"/>
                      <wp:effectExtent l="19050" t="19050" r="39370" b="4762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2330" cy="2200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DE832B" w14:textId="4EC44A98" w:rsidR="00475EC5" w:rsidRDefault="00475EC5" w:rsidP="00F250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9D1347" id="Oval 2" o:spid="_x0000_s1026" alt="Title: Professional Headshot of Man" style="width:167.9pt;height:1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TwAAAAYAAAAAAAAAAAAA&#10;C7sAABKkAAAADQB1AG4AdABpAHQAbABlAGQALQA1ADAAMAAzAAAAAQAAAAAAAAAAAAAAAAAAAAAA&#10;AAABAAAAAAAAAAAAABKkAAALuwAAAAAAAAAAAAAAAAAAAAABAAAAAAAAAAAAAAAAAAAAAAAAABAA&#10;AAABAAAAAAAAbnVsbAAAAAIAAAAGYm91bmRzT2JqYwAAAAEAAAAAAABSY3QxAAAABAAAAABUb3Ag&#10;bG9uZwAAAAAAAAAATGVmdGxvbmcAAAAAAAAAAEJ0b21sb25nAAALuwAAAABSZ2h0bG9uZwAAEq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7sAAAAAUmdodGxvbmcAABKk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ICAg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" strokecolor="#e48312 [3204]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3EDE832B" w14:textId="4EC44A98" w:rsidR="00475EC5" w:rsidRDefault="00475EC5" w:rsidP="00F250AF"/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0" w:type="dxa"/>
          </w:tcPr>
          <w:p w14:paraId="7F383FA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500" w:type="dxa"/>
            <w:vAlign w:val="center"/>
          </w:tcPr>
          <w:p w14:paraId="6B7F84DE" w14:textId="3817228B" w:rsidR="001B2ABD" w:rsidRPr="000238D9" w:rsidRDefault="00AA0731" w:rsidP="003F45CC">
            <w:pPr>
              <w:pStyle w:val="Title"/>
              <w:rPr>
                <w:sz w:val="72"/>
                <w:szCs w:val="72"/>
              </w:rPr>
            </w:pPr>
            <w:r w:rsidRPr="000238D9">
              <w:rPr>
                <w:sz w:val="72"/>
                <w:szCs w:val="72"/>
              </w:rPr>
              <w:t>Mitchell c hunter</w:t>
            </w:r>
          </w:p>
        </w:tc>
      </w:tr>
      <w:tr w:rsidR="001B2ABD" w14:paraId="234DCCE8" w14:textId="77777777" w:rsidTr="00242B76">
        <w:trPr>
          <w:trHeight w:val="10242"/>
        </w:trPr>
        <w:tc>
          <w:tcPr>
            <w:tcW w:w="4140" w:type="dxa"/>
          </w:tcPr>
          <w:p w14:paraId="5D681A64" w14:textId="7944EE08" w:rsidR="001B2ABD" w:rsidRDefault="004A5DA1" w:rsidP="00C616D3">
            <w:pPr>
              <w:pStyle w:val="Heading3"/>
            </w:pPr>
            <w:r>
              <w:t>bio/profile</w:t>
            </w:r>
          </w:p>
          <w:p w14:paraId="4B9EC7FA" w14:textId="2A3867C9" w:rsidR="002B2597" w:rsidRDefault="008656C7" w:rsidP="00430BCC">
            <w:pPr>
              <w:ind w:left="-120" w:right="420"/>
            </w:pPr>
            <w:r>
              <w:t>Mitchell C Hunter is an activist leader in the Transgender (Trans*)/</w:t>
            </w:r>
            <w:proofErr w:type="spellStart"/>
            <w:r>
              <w:t>NonBinary</w:t>
            </w:r>
            <w:proofErr w:type="spellEnd"/>
            <w:r>
              <w:t xml:space="preserve"> (NB)/Gender Diverse and LGBQ communities. Serving on Seattle’s LGBT Commission, he jointly created </w:t>
            </w:r>
            <w:r w:rsidR="0085187C">
              <w:t xml:space="preserve">policy leading to </w:t>
            </w:r>
            <w:r>
              <w:t>Seattle’s all-gender restroom law. Mitch collaborated on the SPD’s model transgender policy and is featured in their mandatory training video.</w:t>
            </w:r>
            <w:r w:rsidR="00D21928">
              <w:t xml:space="preserve"> He</w:t>
            </w:r>
            <w:r>
              <w:t xml:space="preserve"> trained more than 600 area healthcare providers, staff, clinics, and area hospitals on trans/</w:t>
            </w:r>
            <w:proofErr w:type="spellStart"/>
            <w:r>
              <w:t>nb</w:t>
            </w:r>
            <w:proofErr w:type="spellEnd"/>
            <w:r>
              <w:t>-inclusive policies and best practices</w:t>
            </w:r>
            <w:r w:rsidR="00D21928">
              <w:t xml:space="preserve"> for Komen Puget Sound</w:t>
            </w:r>
            <w:r>
              <w:t>.</w:t>
            </w:r>
            <w:r w:rsidR="004C69CD">
              <w:br/>
            </w:r>
            <w:r>
              <w:t>Mitch works with corporations; health care facilities, clinics</w:t>
            </w:r>
            <w:r w:rsidR="00593979">
              <w:t>,</w:t>
            </w:r>
            <w:r>
              <w:t xml:space="preserve"> and hospitals; institutions; faith communities and organizations to further transgender inclusivity, visibility, leadership, and policies/procedures that humanize and celebrate us all.</w:t>
            </w:r>
          </w:p>
          <w:p w14:paraId="2449917E" w14:textId="17D13A7D" w:rsidR="0008710D" w:rsidRDefault="002B2597" w:rsidP="00430BCC">
            <w:pPr>
              <w:ind w:left="-120" w:right="420"/>
            </w:pPr>
            <w:r>
              <w:t xml:space="preserve">Currently engaged as the Training </w:t>
            </w:r>
            <w:r w:rsidR="00FF7A06">
              <w:t>Manager</w:t>
            </w:r>
            <w:r>
              <w:t xml:space="preserve"> for GenP</w:t>
            </w:r>
            <w:r w:rsidR="00ED2C22">
              <w:t>ride</w:t>
            </w:r>
            <w:r>
              <w:t xml:space="preserve">, </w:t>
            </w:r>
            <w:r w:rsidR="00F61C1B">
              <w:t>where he shares</w:t>
            </w:r>
            <w:r w:rsidR="00846DB3">
              <w:t xml:space="preserve"> the resiliency and vibrancy of the </w:t>
            </w:r>
            <w:r w:rsidR="007023C0">
              <w:t>2S</w:t>
            </w:r>
            <w:r w:rsidR="00846DB3">
              <w:t>LGBTQ</w:t>
            </w:r>
            <w:r w:rsidR="007023C0">
              <w:t>IA</w:t>
            </w:r>
            <w:r w:rsidR="00846DB3">
              <w:t>+</w:t>
            </w:r>
            <w:r w:rsidR="007023C0">
              <w:t xml:space="preserve"> [</w:t>
            </w:r>
            <w:r w:rsidR="007023C0">
              <w:t>Rainbow Elders</w:t>
            </w:r>
            <w:r w:rsidR="007023C0">
              <w:t>]</w:t>
            </w:r>
            <w:r w:rsidR="00846DB3">
              <w:t xml:space="preserve"> aging population</w:t>
            </w:r>
            <w:r w:rsidR="00A2588B">
              <w:t xml:space="preserve"> with senior centers, senior services in the greater King County</w:t>
            </w:r>
            <w:r w:rsidR="00D03C4C">
              <w:t xml:space="preserve"> area.</w:t>
            </w:r>
            <w:r>
              <w:t xml:space="preserve"> </w:t>
            </w:r>
            <w:r w:rsidR="008656C7">
              <w:t xml:space="preserve"> </w:t>
            </w:r>
          </w:p>
          <w:p w14:paraId="0650B707" w14:textId="492BE647" w:rsidR="004D3011" w:rsidRPr="00C616D3" w:rsidRDefault="0011586F" w:rsidP="00C616D3">
            <w:pPr>
              <w:pStyle w:val="Heading3"/>
            </w:pPr>
            <w:r w:rsidRPr="00C616D3">
              <w:t>contact</w:t>
            </w:r>
          </w:p>
          <w:p w14:paraId="342E17EC" w14:textId="01B5D26E" w:rsidR="00B34E25" w:rsidRPr="00B34E25" w:rsidRDefault="005753F4" w:rsidP="005753F4">
            <w:pPr>
              <w:pStyle w:val="Heading4"/>
              <w:ind w:left="-120"/>
            </w:pPr>
            <w:r>
              <w:t>PHONE</w:t>
            </w:r>
          </w:p>
          <w:p w14:paraId="0F0CC03C" w14:textId="0A0933ED" w:rsidR="004D3011" w:rsidRPr="004D3011" w:rsidRDefault="00461EE6" w:rsidP="005753F4">
            <w:pPr>
              <w:ind w:left="-120"/>
            </w:pPr>
            <w:r>
              <w:t>206.334.7815</w:t>
            </w:r>
          </w:p>
          <w:p w14:paraId="01B53B31" w14:textId="77777777" w:rsidR="00961EFE" w:rsidRDefault="00961EFE" w:rsidP="00961EFE">
            <w:pPr>
              <w:pStyle w:val="Heading4"/>
              <w:ind w:left="-120"/>
            </w:pPr>
          </w:p>
          <w:p w14:paraId="3CCACFC4" w14:textId="2891F01C" w:rsidR="00961EFE" w:rsidRDefault="00961EFE" w:rsidP="00961EFE">
            <w:pPr>
              <w:pStyle w:val="Heading4"/>
              <w:ind w:left="-120"/>
            </w:pPr>
            <w:r>
              <w:t>EMAIL</w:t>
            </w:r>
          </w:p>
          <w:p w14:paraId="7A962FD2" w14:textId="66D6FA36" w:rsidR="00036450" w:rsidRPr="00E4381A" w:rsidRDefault="00461EE6" w:rsidP="006E52AC">
            <w:pPr>
              <w:ind w:left="-120"/>
              <w:rPr>
                <w:rStyle w:val="Hyperlink"/>
              </w:rPr>
            </w:pPr>
            <w:r>
              <w:t>mitch@</w:t>
            </w:r>
            <w:r w:rsidR="009666C1">
              <w:t>genprideseattle.org</w:t>
            </w:r>
          </w:p>
          <w:p w14:paraId="6EB58A11" w14:textId="4312C6A1" w:rsidR="004D3011" w:rsidRPr="00CB0055" w:rsidRDefault="00091C2F" w:rsidP="00C616D3">
            <w:pPr>
              <w:pStyle w:val="Heading3"/>
            </w:pPr>
            <w:r>
              <w:t>Conference</w:t>
            </w:r>
            <w:r w:rsidR="00E51B26">
              <w:t>s</w:t>
            </w:r>
            <w:r w:rsidR="0041320C">
              <w:t>/ASSOC</w:t>
            </w:r>
            <w:r w:rsidR="00E51B26">
              <w:t>s</w:t>
            </w:r>
            <w:r w:rsidR="000413A8">
              <w:t>:</w:t>
            </w:r>
          </w:p>
          <w:p w14:paraId="7F80E6F7" w14:textId="002D1B40" w:rsidR="00184532" w:rsidRDefault="001E0CFF" w:rsidP="00184532">
            <w:pPr>
              <w:ind w:left="60" w:right="60" w:hanging="180"/>
              <w:rPr>
                <w:noProof/>
              </w:rPr>
            </w:pPr>
            <w:r>
              <w:rPr>
                <w:b/>
                <w:bCs/>
                <w:noProof/>
              </w:rPr>
              <w:t>Virginia Mason</w:t>
            </w:r>
            <w:r w:rsidRPr="00D2751A">
              <w:rPr>
                <w:b/>
                <w:bCs/>
                <w:noProof/>
              </w:rPr>
              <w:t>:</w:t>
            </w:r>
            <w:r>
              <w:rPr>
                <w:noProof/>
              </w:rPr>
              <w:t xml:space="preserve"> </w:t>
            </w:r>
            <w:r w:rsidR="00BF2960">
              <w:rPr>
                <w:noProof/>
              </w:rPr>
              <w:t>2019</w:t>
            </w:r>
            <w:r w:rsidR="00677D5A">
              <w:rPr>
                <w:noProof/>
              </w:rPr>
              <w:br/>
            </w:r>
            <w:r w:rsidR="00BA27E2">
              <w:rPr>
                <w:noProof/>
              </w:rPr>
              <w:t xml:space="preserve">Keynote: Patient Family Partners </w:t>
            </w:r>
            <w:r w:rsidR="00C72297">
              <w:rPr>
                <w:noProof/>
              </w:rPr>
              <w:t>Experience Day</w:t>
            </w:r>
          </w:p>
          <w:p w14:paraId="667A5BBA" w14:textId="04F2C62F" w:rsidR="00184532" w:rsidRDefault="00184532" w:rsidP="00184532">
            <w:pPr>
              <w:ind w:left="60" w:right="60" w:hanging="180"/>
              <w:rPr>
                <w:noProof/>
              </w:rPr>
            </w:pPr>
            <w:r w:rsidRPr="00184532">
              <w:rPr>
                <w:b/>
                <w:bCs/>
                <w:noProof/>
              </w:rPr>
              <w:t>National Association of Chronic Disease Directors</w:t>
            </w:r>
            <w:r w:rsidR="00FC1213">
              <w:rPr>
                <w:b/>
                <w:bCs/>
                <w:noProof/>
              </w:rPr>
              <w:t xml:space="preserve">: </w:t>
            </w:r>
            <w:r w:rsidR="005D318F">
              <w:rPr>
                <w:b/>
                <w:bCs/>
                <w:noProof/>
              </w:rPr>
              <w:br/>
            </w:r>
            <w:r w:rsidR="00F171F6" w:rsidRPr="00F171F6">
              <w:rPr>
                <w:noProof/>
              </w:rPr>
              <w:t>2018</w:t>
            </w:r>
            <w:r w:rsidR="000D7C08">
              <w:rPr>
                <w:b/>
                <w:bCs/>
                <w:noProof/>
              </w:rPr>
              <w:t>-</w:t>
            </w:r>
            <w:r w:rsidR="00FC1213" w:rsidRPr="005C7A73">
              <w:rPr>
                <w:noProof/>
              </w:rPr>
              <w:t>Transgender Health</w:t>
            </w:r>
          </w:p>
          <w:p w14:paraId="70A99A44" w14:textId="42685F7B" w:rsidR="006C386A" w:rsidRPr="00184532" w:rsidRDefault="00866644" w:rsidP="00184532">
            <w:pPr>
              <w:ind w:left="60" w:right="60" w:hanging="180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Puget Sound Komen</w:t>
            </w:r>
            <w:r w:rsidR="006C386A">
              <w:rPr>
                <w:b/>
                <w:bCs/>
                <w:noProof/>
              </w:rPr>
              <w:t>:</w:t>
            </w:r>
            <w:r w:rsidR="006C386A">
              <w:rPr>
                <w:noProof/>
              </w:rPr>
              <w:t xml:space="preserve"> 201</w:t>
            </w:r>
            <w:r>
              <w:rPr>
                <w:noProof/>
              </w:rPr>
              <w:t>8</w:t>
            </w:r>
            <w:r w:rsidR="006C386A">
              <w:rPr>
                <w:noProof/>
              </w:rPr>
              <w:t>,201</w:t>
            </w:r>
            <w:r>
              <w:rPr>
                <w:noProof/>
              </w:rPr>
              <w:t>7</w:t>
            </w:r>
          </w:p>
          <w:p w14:paraId="4E0E97CE" w14:textId="77777777" w:rsidR="008B41BF" w:rsidRDefault="00BF2960" w:rsidP="00A56432">
            <w:pPr>
              <w:ind w:left="60" w:right="60" w:hanging="180"/>
              <w:rPr>
                <w:noProof/>
              </w:rPr>
            </w:pPr>
            <w:r>
              <w:rPr>
                <w:b/>
                <w:bCs/>
                <w:noProof/>
              </w:rPr>
              <w:t>Saying It Out Loud</w:t>
            </w:r>
            <w:r w:rsidR="00293C5C">
              <w:rPr>
                <w:noProof/>
              </w:rPr>
              <w:t xml:space="preserve">: </w:t>
            </w:r>
            <w:r w:rsidR="002D6FC7">
              <w:rPr>
                <w:noProof/>
              </w:rPr>
              <w:t>201</w:t>
            </w:r>
            <w:r w:rsidR="000D0D8E">
              <w:rPr>
                <w:noProof/>
              </w:rPr>
              <w:t>9</w:t>
            </w:r>
            <w:r w:rsidR="007F42DA">
              <w:rPr>
                <w:noProof/>
              </w:rPr>
              <w:t>,201</w:t>
            </w:r>
            <w:r w:rsidR="000D0D8E">
              <w:rPr>
                <w:noProof/>
              </w:rPr>
              <w:t>8</w:t>
            </w:r>
            <w:r w:rsidR="007F42DA">
              <w:rPr>
                <w:noProof/>
              </w:rPr>
              <w:t>,201</w:t>
            </w:r>
            <w:r w:rsidR="000D0D8E">
              <w:rPr>
                <w:noProof/>
              </w:rPr>
              <w:t>7</w:t>
            </w:r>
          </w:p>
          <w:p w14:paraId="7FE76BF7" w14:textId="4263EED3" w:rsidR="00293C5C" w:rsidRDefault="00BE7DB1" w:rsidP="00A56432">
            <w:pPr>
              <w:ind w:left="60" w:right="60" w:hanging="180"/>
              <w:rPr>
                <w:noProof/>
              </w:rPr>
            </w:pPr>
            <w:r>
              <w:rPr>
                <w:b/>
                <w:bCs/>
                <w:noProof/>
              </w:rPr>
              <w:t>UW Medical Center</w:t>
            </w:r>
            <w:r w:rsidR="008B41BF">
              <w:rPr>
                <w:b/>
                <w:bCs/>
                <w:noProof/>
              </w:rPr>
              <w:t>:</w:t>
            </w:r>
            <w:r w:rsidR="008B41BF">
              <w:rPr>
                <w:noProof/>
              </w:rPr>
              <w:t xml:space="preserve"> </w:t>
            </w:r>
            <w:r w:rsidR="001843C8">
              <w:rPr>
                <w:noProof/>
              </w:rPr>
              <w:t xml:space="preserve">Transgender Health Course </w:t>
            </w:r>
            <w:r w:rsidR="008B41BF">
              <w:rPr>
                <w:noProof/>
              </w:rPr>
              <w:t>201</w:t>
            </w:r>
            <w:r w:rsidR="00DD447C">
              <w:rPr>
                <w:noProof/>
              </w:rPr>
              <w:t>7</w:t>
            </w:r>
            <w:r w:rsidR="008B41BF">
              <w:rPr>
                <w:noProof/>
              </w:rPr>
              <w:t>,201</w:t>
            </w:r>
            <w:r w:rsidR="00DD447C">
              <w:rPr>
                <w:noProof/>
              </w:rPr>
              <w:t>6</w:t>
            </w:r>
            <w:r w:rsidR="008B41BF">
              <w:rPr>
                <w:noProof/>
              </w:rPr>
              <w:t>,201</w:t>
            </w:r>
            <w:r w:rsidR="00DD447C">
              <w:rPr>
                <w:noProof/>
              </w:rPr>
              <w:t>5</w:t>
            </w:r>
            <w:r w:rsidR="008B41BF">
              <w:rPr>
                <w:noProof/>
              </w:rPr>
              <w:t>,201</w:t>
            </w:r>
            <w:r w:rsidR="00DD447C">
              <w:rPr>
                <w:noProof/>
              </w:rPr>
              <w:t>4</w:t>
            </w:r>
            <w:r w:rsidR="00293C5C">
              <w:rPr>
                <w:noProof/>
              </w:rPr>
              <w:t xml:space="preserve"> </w:t>
            </w:r>
          </w:p>
          <w:p w14:paraId="6C25DBE3" w14:textId="73E95A9D" w:rsidR="00293C5C" w:rsidRDefault="00147082" w:rsidP="00A56432">
            <w:pPr>
              <w:ind w:left="60" w:right="60" w:hanging="180"/>
              <w:rPr>
                <w:noProof/>
              </w:rPr>
            </w:pPr>
            <w:r>
              <w:rPr>
                <w:b/>
                <w:bCs/>
                <w:noProof/>
              </w:rPr>
              <w:t>Gender Odyssey</w:t>
            </w:r>
            <w:r w:rsidR="00293C5C" w:rsidRPr="005B1C12">
              <w:rPr>
                <w:b/>
                <w:bCs/>
                <w:noProof/>
              </w:rPr>
              <w:t>:</w:t>
            </w:r>
            <w:r w:rsidR="00293C5C">
              <w:rPr>
                <w:noProof/>
              </w:rPr>
              <w:t xml:space="preserve"> </w:t>
            </w:r>
            <w:r>
              <w:rPr>
                <w:noProof/>
              </w:rPr>
              <w:t>2017</w:t>
            </w:r>
          </w:p>
          <w:p w14:paraId="5251D11F" w14:textId="77777777" w:rsidR="004D3011" w:rsidRDefault="00293C5C" w:rsidP="00A56432">
            <w:pPr>
              <w:ind w:left="60" w:right="60" w:hanging="180"/>
              <w:rPr>
                <w:noProof/>
              </w:rPr>
            </w:pPr>
            <w:r w:rsidRPr="005B1C12">
              <w:rPr>
                <w:b/>
                <w:bCs/>
                <w:noProof/>
              </w:rPr>
              <w:t>Fabulous Aging!</w:t>
            </w:r>
            <w:r w:rsidR="006C128B">
              <w:rPr>
                <w:b/>
                <w:bCs/>
                <w:noProof/>
              </w:rPr>
              <w:t xml:space="preserve"> </w:t>
            </w:r>
            <w:r w:rsidR="006C128B" w:rsidRPr="004F5A79">
              <w:rPr>
                <w:noProof/>
              </w:rPr>
              <w:t>201</w:t>
            </w:r>
            <w:r w:rsidR="009B7F48" w:rsidRPr="004F5A79">
              <w:rPr>
                <w:noProof/>
              </w:rPr>
              <w:t>7,</w:t>
            </w:r>
            <w:r w:rsidR="004F5A79">
              <w:rPr>
                <w:noProof/>
              </w:rPr>
              <w:t xml:space="preserve"> </w:t>
            </w:r>
            <w:r w:rsidR="009B7F48" w:rsidRPr="004F5A79">
              <w:rPr>
                <w:noProof/>
              </w:rPr>
              <w:t>20</w:t>
            </w:r>
            <w:r w:rsidR="004F5A79" w:rsidRPr="004F5A79">
              <w:rPr>
                <w:noProof/>
              </w:rPr>
              <w:t>16</w:t>
            </w:r>
          </w:p>
          <w:p w14:paraId="7CBF99D5" w14:textId="77777777" w:rsidR="00F71D92" w:rsidRDefault="003975CC" w:rsidP="00A56432">
            <w:pPr>
              <w:ind w:left="60" w:right="60" w:hanging="180"/>
              <w:rPr>
                <w:noProof/>
              </w:rPr>
            </w:pPr>
            <w:r>
              <w:rPr>
                <w:b/>
                <w:bCs/>
                <w:noProof/>
              </w:rPr>
              <w:t>Seattle L</w:t>
            </w:r>
            <w:r w:rsidR="00505361">
              <w:rPr>
                <w:b/>
                <w:bCs/>
                <w:noProof/>
              </w:rPr>
              <w:t>GBT Commission:</w:t>
            </w:r>
            <w:r w:rsidR="00505361">
              <w:rPr>
                <w:noProof/>
              </w:rPr>
              <w:t xml:space="preserve"> </w:t>
            </w:r>
            <w:r w:rsidR="00B224A3">
              <w:rPr>
                <w:noProof/>
              </w:rPr>
              <w:t>20</w:t>
            </w:r>
            <w:r w:rsidR="00462831">
              <w:rPr>
                <w:noProof/>
              </w:rPr>
              <w:t>15,2014,</w:t>
            </w:r>
            <w:r w:rsidR="00FC4DE0">
              <w:rPr>
                <w:noProof/>
              </w:rPr>
              <w:t>2013,2012</w:t>
            </w:r>
          </w:p>
          <w:p w14:paraId="7CC15071" w14:textId="24D892C6" w:rsidR="00FD61F9" w:rsidRPr="004D3011" w:rsidRDefault="00313796" w:rsidP="00A56432">
            <w:pPr>
              <w:ind w:left="60" w:right="60" w:hanging="180"/>
              <w:rPr>
                <w:noProof/>
              </w:rPr>
            </w:pPr>
            <w:r>
              <w:rPr>
                <w:b/>
                <w:bCs/>
                <w:noProof/>
              </w:rPr>
              <w:t>Unity PNW Regional:</w:t>
            </w:r>
            <w:r>
              <w:rPr>
                <w:noProof/>
              </w:rPr>
              <w:t xml:space="preserve"> 2021</w:t>
            </w:r>
            <w:r w:rsidR="00F1033D">
              <w:rPr>
                <w:noProof/>
              </w:rPr>
              <w:t>, 2020</w:t>
            </w:r>
          </w:p>
        </w:tc>
        <w:tc>
          <w:tcPr>
            <w:tcW w:w="250" w:type="dxa"/>
          </w:tcPr>
          <w:p w14:paraId="1F37F9B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500" w:type="dxa"/>
          </w:tcPr>
          <w:p w14:paraId="191A0919" w14:textId="5D54B2E4" w:rsidR="007C737D" w:rsidRDefault="00312722" w:rsidP="00F241CC">
            <w:pPr>
              <w:pStyle w:val="Heading2"/>
              <w:spacing w:before="0"/>
            </w:pPr>
            <w:r>
              <w:t>Workshops/Training/PM</w:t>
            </w:r>
            <w:r w:rsidR="00464716">
              <w:t xml:space="preserve"> Client List</w:t>
            </w:r>
          </w:p>
          <w:p w14:paraId="5F64DE65" w14:textId="5CAF24A8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Port of Seattle</w:t>
            </w:r>
            <w:r w:rsidR="000D0D8E">
              <w:rPr>
                <w:noProof/>
              </w:rPr>
              <w:t>/SeaTac Airport</w:t>
            </w:r>
          </w:p>
          <w:p w14:paraId="3BB4A2AE" w14:textId="2953E09D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UW Medical Center</w:t>
            </w:r>
          </w:p>
          <w:p w14:paraId="1BD1CCD2" w14:textId="792C789F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Virginia Mason</w:t>
            </w:r>
            <w:r w:rsidR="005A6B2A">
              <w:rPr>
                <w:noProof/>
              </w:rPr>
              <w:t xml:space="preserve"> </w:t>
            </w:r>
            <w:r w:rsidR="001D2EE5">
              <w:rPr>
                <w:noProof/>
              </w:rPr>
              <w:t>Medical Center</w:t>
            </w:r>
          </w:p>
          <w:p w14:paraId="5AAB656F" w14:textId="5D13E0B8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Multi-Care Hospitals</w:t>
            </w:r>
          </w:p>
          <w:p w14:paraId="7C5F48A9" w14:textId="5EA0CEC7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International Community Health Services Clinics</w:t>
            </w:r>
          </w:p>
          <w:p w14:paraId="6E736677" w14:textId="337867C8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Puget Sound Komen</w:t>
            </w:r>
            <w:r w:rsidR="00AD4D97">
              <w:rPr>
                <w:noProof/>
              </w:rPr>
              <w:t>: LGBTQ Breast Health Toolkit</w:t>
            </w:r>
          </w:p>
          <w:p w14:paraId="5C2ED2CC" w14:textId="490FC89B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 xml:space="preserve">Washington State Department of Corrections </w:t>
            </w:r>
          </w:p>
          <w:p w14:paraId="0B59C7C9" w14:textId="13CFB8B3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National Association of Chronic Disease Directors</w:t>
            </w:r>
          </w:p>
          <w:p w14:paraId="0E521E2C" w14:textId="45F56235" w:rsidR="009F328C" w:rsidRPr="009F328C" w:rsidRDefault="000D0D8E" w:rsidP="009F328C">
            <w:pPr>
              <w:pStyle w:val="Bullet-L1"/>
              <w:rPr>
                <w:noProof/>
              </w:rPr>
            </w:pPr>
            <w:r>
              <w:rPr>
                <w:noProof/>
              </w:rPr>
              <w:t xml:space="preserve">Department </w:t>
            </w:r>
            <w:r w:rsidR="009F328C" w:rsidRPr="009F328C">
              <w:rPr>
                <w:noProof/>
              </w:rPr>
              <w:t xml:space="preserve">of </w:t>
            </w:r>
            <w:r>
              <w:rPr>
                <w:noProof/>
              </w:rPr>
              <w:t>Corrections/</w:t>
            </w:r>
            <w:r w:rsidR="009F328C" w:rsidRPr="009F328C">
              <w:rPr>
                <w:noProof/>
              </w:rPr>
              <w:t>Washington</w:t>
            </w:r>
            <w:r>
              <w:rPr>
                <w:noProof/>
              </w:rPr>
              <w:t xml:space="preserve"> State</w:t>
            </w:r>
          </w:p>
          <w:p w14:paraId="7F5C41A4" w14:textId="07AB4867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DSHS-ALTSA</w:t>
            </w:r>
          </w:p>
          <w:p w14:paraId="114F319C" w14:textId="510539A9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Department of Vocational Rehabilitation</w:t>
            </w:r>
          </w:p>
          <w:p w14:paraId="262ED90F" w14:textId="5081E29C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Expedia</w:t>
            </w:r>
          </w:p>
          <w:p w14:paraId="6E49CE71" w14:textId="21DF48D3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Proctor &amp; Gamble</w:t>
            </w:r>
          </w:p>
          <w:p w14:paraId="2081B585" w14:textId="0DF98B71" w:rsidR="009F328C" w:rsidRPr="009F328C" w:rsidRDefault="009F328C" w:rsidP="009F328C">
            <w:pPr>
              <w:pStyle w:val="Bullet-L1"/>
              <w:rPr>
                <w:noProof/>
              </w:rPr>
            </w:pPr>
            <w:r w:rsidRPr="009F328C">
              <w:rPr>
                <w:noProof/>
              </w:rPr>
              <w:t>Northwest LGBT Senior Care Provider’s Network</w:t>
            </w:r>
          </w:p>
          <w:p w14:paraId="3B13C704" w14:textId="65E31D1D" w:rsidR="00444A95" w:rsidRDefault="00444A95" w:rsidP="009F328C">
            <w:pPr>
              <w:pStyle w:val="Bullet-L1"/>
              <w:rPr>
                <w:noProof/>
              </w:rPr>
            </w:pPr>
            <w:r>
              <w:rPr>
                <w:noProof/>
              </w:rPr>
              <w:t>Unity: PNW Regional Youth Leaders</w:t>
            </w:r>
          </w:p>
          <w:p w14:paraId="54E0D5BF" w14:textId="6EE7E9FE" w:rsidR="00B87C5B" w:rsidRDefault="00CA7029" w:rsidP="009F328C">
            <w:pPr>
              <w:pStyle w:val="Bullet-L1"/>
              <w:rPr>
                <w:noProof/>
              </w:rPr>
            </w:pPr>
            <w:r>
              <w:rPr>
                <w:noProof/>
              </w:rPr>
              <w:t>Unity: PNW Regional Conference</w:t>
            </w:r>
          </w:p>
          <w:p w14:paraId="4351156C" w14:textId="5B425E6A" w:rsidR="00036450" w:rsidRDefault="002B7CB0" w:rsidP="00932C38">
            <w:pPr>
              <w:pStyle w:val="Heading2"/>
              <w:spacing w:before="120"/>
            </w:pPr>
            <w:r>
              <w:t>Expert</w:t>
            </w:r>
            <w:r w:rsidR="00B0770D">
              <w:t xml:space="preserve"> </w:t>
            </w:r>
            <w:r w:rsidR="007B75EC">
              <w:t xml:space="preserve">training </w:t>
            </w:r>
            <w:r w:rsidR="00BA3F63">
              <w:t>topics</w:t>
            </w:r>
            <w:r w:rsidR="00D579F3">
              <w:t xml:space="preserve"> </w:t>
            </w:r>
          </w:p>
          <w:p w14:paraId="0DA05BDC" w14:textId="36E6910E" w:rsidR="00343B60" w:rsidRDefault="00AA3DC3" w:rsidP="00FB77ED">
            <w:pPr>
              <w:rPr>
                <w:noProof/>
              </w:rPr>
            </w:pPr>
            <w:r>
              <w:rPr>
                <w:b/>
                <w:bCs/>
                <w:caps/>
                <w:noProof/>
              </w:rPr>
              <w:t>Transgender</w:t>
            </w:r>
            <w:r w:rsidR="0016318D">
              <w:rPr>
                <w:b/>
                <w:bCs/>
                <w:caps/>
                <w:noProof/>
              </w:rPr>
              <w:t xml:space="preserve"> 101</w:t>
            </w:r>
            <w:r w:rsidR="008469CF">
              <w:rPr>
                <w:b/>
                <w:bCs/>
                <w:caps/>
                <w:noProof/>
              </w:rPr>
              <w:t>/best practices</w:t>
            </w:r>
            <w:r w:rsidR="00D93651" w:rsidRPr="007B361F">
              <w:rPr>
                <w:b/>
                <w:bCs/>
                <w:caps/>
                <w:noProof/>
              </w:rPr>
              <w:t>:</w:t>
            </w:r>
            <w:r w:rsidR="00343B60">
              <w:rPr>
                <w:b/>
                <w:bCs/>
                <w:noProof/>
              </w:rPr>
              <w:t xml:space="preserve"> </w:t>
            </w:r>
            <w:r w:rsidR="00773744">
              <w:rPr>
                <w:noProof/>
              </w:rPr>
              <w:t xml:space="preserve">Cultural awareness/education; </w:t>
            </w:r>
            <w:r w:rsidR="008977FC">
              <w:rPr>
                <w:noProof/>
              </w:rPr>
              <w:t>workplace empowerment</w:t>
            </w:r>
            <w:r w:rsidR="007D1950">
              <w:rPr>
                <w:noProof/>
              </w:rPr>
              <w:t xml:space="preserve">, HR/Policies; </w:t>
            </w:r>
            <w:r w:rsidR="008F6F8A">
              <w:rPr>
                <w:noProof/>
              </w:rPr>
              <w:t>Co-worker/</w:t>
            </w:r>
            <w:r w:rsidR="00822CE1">
              <w:rPr>
                <w:noProof/>
              </w:rPr>
              <w:t xml:space="preserve">Coming Out; </w:t>
            </w:r>
            <w:r w:rsidR="00E00AB5">
              <w:rPr>
                <w:noProof/>
              </w:rPr>
              <w:t xml:space="preserve">Inclusion </w:t>
            </w:r>
            <w:r w:rsidR="00260B11">
              <w:rPr>
                <w:noProof/>
              </w:rPr>
              <w:t xml:space="preserve">Liability </w:t>
            </w:r>
            <w:r w:rsidR="00E00AB5">
              <w:rPr>
                <w:noProof/>
              </w:rPr>
              <w:t>Assessment</w:t>
            </w:r>
          </w:p>
          <w:p w14:paraId="61E4A0FA" w14:textId="77777777" w:rsidR="00B83C7D" w:rsidRPr="00B405E6" w:rsidRDefault="00B83C7D" w:rsidP="00FB77ED">
            <w:pPr>
              <w:rPr>
                <w:noProof/>
                <w:sz w:val="8"/>
                <w:szCs w:val="8"/>
              </w:rPr>
            </w:pPr>
          </w:p>
          <w:p w14:paraId="7917B885" w14:textId="6149D4F9" w:rsidR="00FE46ED" w:rsidRDefault="009F2D7C" w:rsidP="00FB77ED">
            <w:pPr>
              <w:rPr>
                <w:noProof/>
              </w:rPr>
            </w:pPr>
            <w:r>
              <w:rPr>
                <w:b/>
                <w:bCs/>
                <w:caps/>
                <w:noProof/>
              </w:rPr>
              <w:t>Transgender health</w:t>
            </w:r>
            <w:r w:rsidR="000B1544">
              <w:rPr>
                <w:b/>
                <w:bCs/>
                <w:caps/>
                <w:noProof/>
              </w:rPr>
              <w:t>/patient experience</w:t>
            </w:r>
            <w:r w:rsidR="004132F0" w:rsidRPr="007B361F">
              <w:rPr>
                <w:b/>
                <w:bCs/>
                <w:caps/>
                <w:noProof/>
              </w:rPr>
              <w:t>:</w:t>
            </w:r>
            <w:r w:rsidR="00202C07">
              <w:rPr>
                <w:noProof/>
              </w:rPr>
              <w:t xml:space="preserve"> </w:t>
            </w:r>
            <w:r w:rsidR="00C271EF">
              <w:rPr>
                <w:noProof/>
              </w:rPr>
              <w:t xml:space="preserve">Health care </w:t>
            </w:r>
            <w:r w:rsidR="00F84BCF">
              <w:rPr>
                <w:noProof/>
              </w:rPr>
              <w:t>p</w:t>
            </w:r>
            <w:r w:rsidR="00C271EF">
              <w:rPr>
                <w:noProof/>
              </w:rPr>
              <w:t>roviders</w:t>
            </w:r>
            <w:r w:rsidR="00E75D24">
              <w:rPr>
                <w:noProof/>
              </w:rPr>
              <w:t>, staff</w:t>
            </w:r>
            <w:r w:rsidR="00331498">
              <w:rPr>
                <w:noProof/>
              </w:rPr>
              <w:t>, management; impl</w:t>
            </w:r>
            <w:r w:rsidR="000E32C2">
              <w:rPr>
                <w:noProof/>
              </w:rPr>
              <w:t xml:space="preserve">ementing </w:t>
            </w:r>
            <w:r w:rsidR="007C4A6E">
              <w:rPr>
                <w:noProof/>
              </w:rPr>
              <w:t>transgender health track</w:t>
            </w:r>
            <w:r w:rsidR="000B5BD2">
              <w:rPr>
                <w:noProof/>
              </w:rPr>
              <w:t xml:space="preserve">; </w:t>
            </w:r>
            <w:r w:rsidR="005E2354">
              <w:rPr>
                <w:noProof/>
              </w:rPr>
              <w:t>collaborating on medical conditions</w:t>
            </w:r>
            <w:r w:rsidR="009F28B5">
              <w:rPr>
                <w:noProof/>
              </w:rPr>
              <w:t xml:space="preserve">/experiences of trans*/nb patients; </w:t>
            </w:r>
            <w:r w:rsidR="002F08D4">
              <w:rPr>
                <w:noProof/>
              </w:rPr>
              <w:t>patient advocacy</w:t>
            </w:r>
            <w:r w:rsidR="00BB76E9">
              <w:rPr>
                <w:noProof/>
              </w:rPr>
              <w:t>-transition journey</w:t>
            </w:r>
            <w:r w:rsidR="00720ED6">
              <w:rPr>
                <w:noProof/>
              </w:rPr>
              <w:t xml:space="preserve"> and through the</w:t>
            </w:r>
            <w:r w:rsidR="007564B5">
              <w:rPr>
                <w:noProof/>
              </w:rPr>
              <w:t xml:space="preserve"> health care</w:t>
            </w:r>
            <w:r w:rsidR="00720ED6">
              <w:rPr>
                <w:noProof/>
              </w:rPr>
              <w:t xml:space="preserve"> system</w:t>
            </w:r>
          </w:p>
          <w:p w14:paraId="7BE609F1" w14:textId="77777777" w:rsidR="00B83C7D" w:rsidRPr="00B405E6" w:rsidRDefault="00B83C7D" w:rsidP="00FB77ED">
            <w:pPr>
              <w:rPr>
                <w:noProof/>
                <w:sz w:val="8"/>
                <w:szCs w:val="8"/>
              </w:rPr>
            </w:pPr>
          </w:p>
          <w:p w14:paraId="0115587F" w14:textId="4BCFA76A" w:rsidR="005818CD" w:rsidRDefault="0003251C" w:rsidP="00FB77ED">
            <w:pPr>
              <w:rPr>
                <w:noProof/>
              </w:rPr>
            </w:pPr>
            <w:r>
              <w:rPr>
                <w:b/>
                <w:bCs/>
                <w:noProof/>
              </w:rPr>
              <w:t>TRANSGENDER SENIORS/</w:t>
            </w:r>
            <w:r w:rsidR="00C45189">
              <w:rPr>
                <w:b/>
                <w:bCs/>
                <w:noProof/>
              </w:rPr>
              <w:t>SENIOR CARE PROVIDERS/FACILITIES</w:t>
            </w:r>
            <w:r w:rsidR="007B361F" w:rsidRPr="007B361F">
              <w:rPr>
                <w:b/>
                <w:bCs/>
                <w:noProof/>
              </w:rPr>
              <w:t>:</w:t>
            </w:r>
            <w:r w:rsidR="00AE7495">
              <w:rPr>
                <w:noProof/>
              </w:rPr>
              <w:t xml:space="preserve"> </w:t>
            </w:r>
            <w:r w:rsidR="00FD6C39">
              <w:rPr>
                <w:noProof/>
              </w:rPr>
              <w:t>S</w:t>
            </w:r>
            <w:r w:rsidR="002278F9">
              <w:rPr>
                <w:noProof/>
              </w:rPr>
              <w:t xml:space="preserve">enior care </w:t>
            </w:r>
            <w:r w:rsidR="00B9129A">
              <w:rPr>
                <w:noProof/>
              </w:rPr>
              <w:t xml:space="preserve">managers, workers, co-workers, </w:t>
            </w:r>
            <w:r w:rsidR="00072F54">
              <w:rPr>
                <w:noProof/>
              </w:rPr>
              <w:t>seniors and visitors in</w:t>
            </w:r>
            <w:r w:rsidR="002140A0">
              <w:rPr>
                <w:noProof/>
              </w:rPr>
              <w:t xml:space="preserve"> nursing</w:t>
            </w:r>
            <w:r w:rsidR="00666F40">
              <w:rPr>
                <w:noProof/>
              </w:rPr>
              <w:t xml:space="preserve"> and </w:t>
            </w:r>
            <w:r w:rsidR="00246034" w:rsidRPr="00246034">
              <w:rPr>
                <w:noProof/>
              </w:rPr>
              <w:t>rehabilitation facilities, adult family homes, continuum of care and memory care units</w:t>
            </w:r>
          </w:p>
          <w:p w14:paraId="28A1B228" w14:textId="77777777" w:rsidR="0008432B" w:rsidRPr="00B405E6" w:rsidRDefault="0008432B" w:rsidP="0008432B">
            <w:pPr>
              <w:rPr>
                <w:noProof/>
                <w:sz w:val="8"/>
                <w:szCs w:val="8"/>
              </w:rPr>
            </w:pPr>
          </w:p>
          <w:p w14:paraId="78567A60" w14:textId="611CE2EA" w:rsidR="0008432B" w:rsidRDefault="0008432B" w:rsidP="00FB77ED">
            <w:pPr>
              <w:rPr>
                <w:noProof/>
              </w:rPr>
            </w:pPr>
            <w:r>
              <w:rPr>
                <w:b/>
                <w:bCs/>
                <w:caps/>
                <w:noProof/>
              </w:rPr>
              <w:t>Transgender</w:t>
            </w:r>
            <w:r w:rsidR="00B3563E">
              <w:rPr>
                <w:b/>
                <w:bCs/>
                <w:caps/>
                <w:noProof/>
              </w:rPr>
              <w:t>/nb</w:t>
            </w:r>
            <w:r w:rsidR="00B94CF3">
              <w:rPr>
                <w:b/>
                <w:bCs/>
                <w:caps/>
                <w:noProof/>
              </w:rPr>
              <w:t xml:space="preserve"> LGBQ Inclusion in faith communities</w:t>
            </w:r>
            <w:r w:rsidR="000000AF">
              <w:rPr>
                <w:b/>
                <w:bCs/>
                <w:caps/>
                <w:noProof/>
              </w:rPr>
              <w:t xml:space="preserve">/youth: </w:t>
            </w:r>
            <w:r w:rsidR="00AE00CC">
              <w:rPr>
                <w:noProof/>
              </w:rPr>
              <w:t>Inclusivity</w:t>
            </w:r>
            <w:r w:rsidR="00D6189B">
              <w:rPr>
                <w:noProof/>
              </w:rPr>
              <w:t xml:space="preserve">/Diversity for </w:t>
            </w:r>
            <w:r w:rsidR="00AA7706">
              <w:rPr>
                <w:noProof/>
              </w:rPr>
              <w:t xml:space="preserve">Open and Affirming Congregations and </w:t>
            </w:r>
            <w:r w:rsidR="00E17609">
              <w:rPr>
                <w:noProof/>
              </w:rPr>
              <w:t xml:space="preserve">beyond; </w:t>
            </w:r>
            <w:r w:rsidR="000E61C4">
              <w:rPr>
                <w:noProof/>
              </w:rPr>
              <w:t>creating safe</w:t>
            </w:r>
            <w:r w:rsidR="00734211">
              <w:rPr>
                <w:noProof/>
              </w:rPr>
              <w:t xml:space="preserve"> and welcoming sacred spaces</w:t>
            </w:r>
            <w:r w:rsidR="005C4B59">
              <w:rPr>
                <w:noProof/>
              </w:rPr>
              <w:t xml:space="preserve"> for </w:t>
            </w:r>
            <w:r w:rsidR="008D4FFF">
              <w:rPr>
                <w:noProof/>
              </w:rPr>
              <w:t>all</w:t>
            </w:r>
            <w:r w:rsidR="00D25742">
              <w:rPr>
                <w:noProof/>
              </w:rPr>
              <w:t>--</w:t>
            </w:r>
            <w:r w:rsidR="006F078B">
              <w:rPr>
                <w:noProof/>
              </w:rPr>
              <w:t>congregants, clergy</w:t>
            </w:r>
            <w:r w:rsidR="00F036D0">
              <w:rPr>
                <w:noProof/>
              </w:rPr>
              <w:t>, youth workers, staff</w:t>
            </w:r>
          </w:p>
          <w:p w14:paraId="564E1B61" w14:textId="69D0984F" w:rsidR="0082115C" w:rsidRDefault="004475CD" w:rsidP="00402B1F">
            <w:pPr>
              <w:pStyle w:val="Heading2"/>
              <w:spacing w:before="120"/>
            </w:pPr>
            <w:r>
              <w:t>Links</w:t>
            </w:r>
            <w:r w:rsidR="004C3C1D">
              <w:t>/video/</w:t>
            </w:r>
            <w:r w:rsidR="008E44EE">
              <w:t>MP3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3655"/>
            </w:tblGrid>
            <w:tr w:rsidR="006038F9" w14:paraId="1CF5A691" w14:textId="77777777" w:rsidTr="00755746">
              <w:trPr>
                <w:trHeight w:val="602"/>
              </w:trPr>
              <w:tc>
                <w:tcPr>
                  <w:tcW w:w="2605" w:type="dxa"/>
                </w:tcPr>
                <w:p w14:paraId="78F95201" w14:textId="73918432" w:rsidR="006038F9" w:rsidRDefault="00B67AEA" w:rsidP="006038F9">
                  <w:pPr>
                    <w:pStyle w:val="Heading4"/>
                  </w:pPr>
                  <w:hyperlink r:id="rId12" w:history="1">
                    <w:r w:rsidR="006038F9" w:rsidRPr="00701721">
                      <w:rPr>
                        <w:rStyle w:val="Hyperlink"/>
                      </w:rPr>
                      <w:t>King 5: New Day NW-</w:t>
                    </w:r>
                    <w:proofErr w:type="spellStart"/>
                    <w:r w:rsidR="006038F9" w:rsidRPr="00701721">
                      <w:rPr>
                        <w:rStyle w:val="Hyperlink"/>
                      </w:rPr>
                      <w:t>VM_TransHealth</w:t>
                    </w:r>
                    <w:proofErr w:type="spellEnd"/>
                  </w:hyperlink>
                </w:p>
              </w:tc>
              <w:tc>
                <w:tcPr>
                  <w:tcW w:w="3655" w:type="dxa"/>
                </w:tcPr>
                <w:p w14:paraId="0FCBEAA6" w14:textId="30896CD3" w:rsidR="006038F9" w:rsidRPr="002E4311" w:rsidRDefault="006038F9" w:rsidP="006038F9">
                  <w:pPr>
                    <w:pStyle w:val="Heading4"/>
                    <w:rPr>
                      <w:b w:val="0"/>
                      <w:bCs/>
                    </w:rPr>
                  </w:pPr>
                  <w:r w:rsidRPr="008877BB">
                    <w:rPr>
                      <w:rFonts w:cs="Calibri"/>
                      <w:b w:val="0"/>
                      <w:bCs/>
                      <w:color w:val="000000" w:themeColor="text1"/>
                      <w:szCs w:val="18"/>
                    </w:rPr>
                    <w:t>2019-06-12_VM-Trans HC Guiding Team: New Day Northwest</w:t>
                  </w:r>
                  <w:r>
                    <w:rPr>
                      <w:rFonts w:cs="Calibri"/>
                      <w:b w:val="0"/>
                      <w:bCs/>
                      <w:color w:val="000000" w:themeColor="text1"/>
                      <w:szCs w:val="18"/>
                    </w:rPr>
                    <w:t xml:space="preserve"> TV Feature</w:t>
                  </w:r>
                  <w:r w:rsidRPr="008877BB">
                    <w:rPr>
                      <w:rFonts w:cs="Calibri"/>
                      <w:b w:val="0"/>
                      <w:bCs/>
                      <w:color w:val="000000" w:themeColor="text1"/>
                      <w:szCs w:val="18"/>
                    </w:rPr>
                    <w:t>-Margaret Larson, June 12, 2019</w:t>
                  </w:r>
                </w:p>
              </w:tc>
            </w:tr>
            <w:tr w:rsidR="006038F9" w14:paraId="035DBD63" w14:textId="77777777" w:rsidTr="00755746">
              <w:trPr>
                <w:trHeight w:val="602"/>
              </w:trPr>
              <w:tc>
                <w:tcPr>
                  <w:tcW w:w="2605" w:type="dxa"/>
                </w:tcPr>
                <w:p w14:paraId="3DB536A3" w14:textId="38FFBBFE" w:rsidR="006038F9" w:rsidRDefault="00B67AEA" w:rsidP="006038F9">
                  <w:pPr>
                    <w:pStyle w:val="Heading4"/>
                  </w:pPr>
                  <w:hyperlink r:id="rId13" w:history="1">
                    <w:r w:rsidR="006038F9" w:rsidRPr="00EA2079">
                      <w:rPr>
                        <w:rStyle w:val="Hyperlink"/>
                      </w:rPr>
                      <w:t>SPD Transgender Training Video</w:t>
                    </w:r>
                  </w:hyperlink>
                </w:p>
              </w:tc>
              <w:tc>
                <w:tcPr>
                  <w:tcW w:w="3655" w:type="dxa"/>
                </w:tcPr>
                <w:p w14:paraId="6BFDD192" w14:textId="02072B01" w:rsidR="006038F9" w:rsidRPr="000051F5" w:rsidRDefault="006038F9" w:rsidP="006038F9">
                  <w:pPr>
                    <w:pStyle w:val="Heading4"/>
                    <w:rPr>
                      <w:b w:val="0"/>
                      <w:bCs/>
                    </w:rPr>
                  </w:pPr>
                  <w:r w:rsidRPr="000051F5">
                    <w:rPr>
                      <w:b w:val="0"/>
                      <w:bCs/>
                    </w:rPr>
                    <w:t>201</w:t>
                  </w:r>
                  <w:r>
                    <w:rPr>
                      <w:b w:val="0"/>
                      <w:bCs/>
                    </w:rPr>
                    <w:t>6</w:t>
                  </w:r>
                  <w:r w:rsidRPr="000051F5">
                    <w:rPr>
                      <w:b w:val="0"/>
                      <w:bCs/>
                    </w:rPr>
                    <w:t>-0</w:t>
                  </w:r>
                  <w:r>
                    <w:rPr>
                      <w:b w:val="0"/>
                      <w:bCs/>
                    </w:rPr>
                    <w:t>3</w:t>
                  </w:r>
                  <w:r w:rsidRPr="000051F5">
                    <w:rPr>
                      <w:b w:val="0"/>
                      <w:bCs/>
                    </w:rPr>
                    <w:t>-12_</w:t>
                  </w:r>
                  <w:r>
                    <w:rPr>
                      <w:b w:val="0"/>
                      <w:bCs/>
                    </w:rPr>
                    <w:t xml:space="preserve">SPD-TrainingVideo: Transgender </w:t>
                  </w:r>
                  <w:proofErr w:type="spellStart"/>
                  <w:r>
                    <w:rPr>
                      <w:b w:val="0"/>
                      <w:bCs/>
                    </w:rPr>
                    <w:t>Polic</w:t>
                  </w:r>
                  <w:hyperlink r:id="rId14" w:history="1">
                    <w:r w:rsidR="00F10E34" w:rsidRPr="00F10E34">
                      <w:rPr>
                        <w:rStyle w:val="Hyperlink"/>
                      </w:rPr>
                      <w:t>blob:file</w:t>
                    </w:r>
                    <w:proofErr w:type="spellEnd"/>
                    <w:r w:rsidR="00F10E34" w:rsidRPr="00F10E34">
                      <w:rPr>
                        <w:rStyle w:val="Hyperlink"/>
                      </w:rPr>
                      <w:t>:///a4b7cda7-fa31-4638-a4a9-7b6273ccb7ed</w:t>
                    </w:r>
                  </w:hyperlink>
                  <w:r>
                    <w:rPr>
                      <w:b w:val="0"/>
                      <w:bCs/>
                    </w:rPr>
                    <w:t>y</w:t>
                  </w:r>
                </w:p>
              </w:tc>
            </w:tr>
            <w:tr w:rsidR="006038F9" w14:paraId="7A9B95EC" w14:textId="77777777" w:rsidTr="00755746">
              <w:tc>
                <w:tcPr>
                  <w:tcW w:w="2605" w:type="dxa"/>
                </w:tcPr>
                <w:p w14:paraId="1703CE5D" w14:textId="3199E464" w:rsidR="006038F9" w:rsidRDefault="00B67AEA" w:rsidP="006038F9">
                  <w:pPr>
                    <w:pStyle w:val="Heading4"/>
                  </w:pPr>
                  <w:hyperlink r:id="rId15" w:history="1">
                    <w:r w:rsidR="001E62FA" w:rsidRPr="001E62FA">
                      <w:rPr>
                        <w:rStyle w:val="Hyperlink"/>
                      </w:rPr>
                      <w:t>VM-LGBTQ Healthcare Journey</w:t>
                    </w:r>
                  </w:hyperlink>
                </w:p>
              </w:tc>
              <w:tc>
                <w:tcPr>
                  <w:tcW w:w="3655" w:type="dxa"/>
                </w:tcPr>
                <w:p w14:paraId="0810766B" w14:textId="1B08D17E" w:rsidR="006038F9" w:rsidRPr="008877BB" w:rsidRDefault="00040D09" w:rsidP="006038F9">
                  <w:pPr>
                    <w:pStyle w:val="Heading4"/>
                    <w:rPr>
                      <w:rFonts w:cs="Calibri"/>
                      <w:b w:val="0"/>
                      <w:bCs/>
                    </w:rPr>
                  </w:pPr>
                  <w:r>
                    <w:rPr>
                      <w:rFonts w:cs="Calibri"/>
                      <w:b w:val="0"/>
                      <w:bCs/>
                    </w:rPr>
                    <w:t>2019-04-19</w:t>
                  </w:r>
                  <w:r w:rsidR="00051434">
                    <w:rPr>
                      <w:rFonts w:cs="Calibri"/>
                      <w:b w:val="0"/>
                      <w:bCs/>
                    </w:rPr>
                    <w:t>_VM</w:t>
                  </w:r>
                  <w:r w:rsidR="00C91D98">
                    <w:rPr>
                      <w:rFonts w:cs="Calibri"/>
                      <w:b w:val="0"/>
                      <w:bCs/>
                    </w:rPr>
                    <w:t>HealthcareJourney for Insurance Brokers</w:t>
                  </w:r>
                  <w:r w:rsidR="002424ED">
                    <w:rPr>
                      <w:rFonts w:cs="Calibri"/>
                      <w:b w:val="0"/>
                      <w:bCs/>
                    </w:rPr>
                    <w:t xml:space="preserve"> </w:t>
                  </w:r>
                  <w:r w:rsidR="00C75B22">
                    <w:rPr>
                      <w:rFonts w:cs="Calibri"/>
                      <w:b w:val="0"/>
                      <w:bCs/>
                    </w:rPr>
                    <w:t>(2:53)</w:t>
                  </w:r>
                </w:p>
              </w:tc>
            </w:tr>
            <w:tr w:rsidR="00BC1BEB" w14:paraId="5F62A899" w14:textId="77777777" w:rsidTr="00755746">
              <w:tc>
                <w:tcPr>
                  <w:tcW w:w="2605" w:type="dxa"/>
                </w:tcPr>
                <w:p w14:paraId="4873C178" w14:textId="34BFD581" w:rsidR="00BC1BEB" w:rsidRDefault="00E67041" w:rsidP="00BC1BEB">
                  <w:pPr>
                    <w:pStyle w:val="Heading4"/>
                  </w:pPr>
                  <w:hyperlink r:id="rId16" w:history="1">
                    <w:r w:rsidR="009D3414" w:rsidRPr="00E67041">
                      <w:rPr>
                        <w:rStyle w:val="Hyperlink"/>
                      </w:rPr>
                      <w:t>T</w:t>
                    </w:r>
                    <w:r w:rsidR="005D3944" w:rsidRPr="00E67041">
                      <w:rPr>
                        <w:rStyle w:val="Hyperlink"/>
                      </w:rPr>
                      <w:t>o Survive on This Shore</w:t>
                    </w:r>
                  </w:hyperlink>
                </w:p>
              </w:tc>
              <w:tc>
                <w:tcPr>
                  <w:tcW w:w="3655" w:type="dxa"/>
                </w:tcPr>
                <w:p w14:paraId="1BD1EC4B" w14:textId="348B7EA9" w:rsidR="00BC1BEB" w:rsidRDefault="008775A9" w:rsidP="007D3F71">
                  <w:pPr>
                    <w:pStyle w:val="Heading4"/>
                    <w:rPr>
                      <w:rFonts w:cs="Calibri"/>
                      <w:b w:val="0"/>
                      <w:bCs/>
                    </w:rPr>
                  </w:pPr>
                  <w:r>
                    <w:rPr>
                      <w:rFonts w:cs="Calibri"/>
                      <w:b w:val="0"/>
                      <w:bCs/>
                    </w:rPr>
                    <w:t>Jess T Dugan, photographer</w:t>
                  </w:r>
                  <w:r w:rsidR="007D3F71" w:rsidRPr="007D3F71">
                    <w:rPr>
                      <w:rFonts w:cs="Calibri"/>
                      <w:b w:val="0"/>
                      <w:bCs/>
                    </w:rPr>
                    <w:t xml:space="preserve"> (</w:t>
                  </w:r>
                  <w:proofErr w:type="spellStart"/>
                  <w:r w:rsidR="007D3F71" w:rsidRPr="007D3F71">
                    <w:rPr>
                      <w:rFonts w:cs="Calibri"/>
                      <w:b w:val="0"/>
                      <w:bCs/>
                    </w:rPr>
                    <w:t>Kehrer</w:t>
                  </w:r>
                  <w:proofErr w:type="spellEnd"/>
                  <w:r w:rsidR="007D3F71" w:rsidRPr="007D3F71">
                    <w:rPr>
                      <w:rFonts w:cs="Calibri"/>
                      <w:b w:val="0"/>
                      <w:bCs/>
                    </w:rPr>
                    <w:t xml:space="preserve"> Verlag, 2018)</w:t>
                  </w:r>
                  <w:r w:rsidR="005A3A3C">
                    <w:rPr>
                      <w:rFonts w:cs="Calibri"/>
                      <w:b w:val="0"/>
                      <w:bCs/>
                    </w:rPr>
                    <w:t xml:space="preserve"> See: Mitch, 55</w:t>
                  </w:r>
                </w:p>
              </w:tc>
            </w:tr>
          </w:tbl>
          <w:p w14:paraId="18AF9758" w14:textId="0127C8CA" w:rsidR="006061DC" w:rsidRPr="003130E2" w:rsidRDefault="006061DC" w:rsidP="009C273B">
            <w:pPr>
              <w:pStyle w:val="Heading4"/>
            </w:pPr>
          </w:p>
        </w:tc>
      </w:tr>
      <w:tr w:rsidR="00AA7BE9" w14:paraId="23043007" w14:textId="77777777" w:rsidTr="00233518">
        <w:tc>
          <w:tcPr>
            <w:tcW w:w="4140" w:type="dxa"/>
          </w:tcPr>
          <w:p w14:paraId="6F2C5265" w14:textId="77777777" w:rsidR="00AA7BE9" w:rsidRDefault="00AA7BE9" w:rsidP="00A71D40">
            <w:pPr>
              <w:pStyle w:val="NoSpacing"/>
            </w:pPr>
          </w:p>
        </w:tc>
        <w:tc>
          <w:tcPr>
            <w:tcW w:w="250" w:type="dxa"/>
          </w:tcPr>
          <w:p w14:paraId="1261EF38" w14:textId="77777777" w:rsidR="00AA7BE9" w:rsidRDefault="00AA7BE9" w:rsidP="000C45FF">
            <w:pPr>
              <w:tabs>
                <w:tab w:val="left" w:pos="990"/>
              </w:tabs>
            </w:pPr>
          </w:p>
        </w:tc>
        <w:tc>
          <w:tcPr>
            <w:tcW w:w="6500" w:type="dxa"/>
          </w:tcPr>
          <w:p w14:paraId="5222FB01" w14:textId="0371AB16" w:rsidR="00A719C0" w:rsidRPr="00090897" w:rsidRDefault="00A719C0" w:rsidP="00090897"/>
        </w:tc>
      </w:tr>
    </w:tbl>
    <w:p w14:paraId="75D2AB15" w14:textId="09DBF54B" w:rsidR="00875CAF" w:rsidRPr="00DE0813" w:rsidRDefault="0058624D" w:rsidP="00A75E57">
      <w:pPr>
        <w:tabs>
          <w:tab w:val="left" w:pos="990"/>
        </w:tabs>
        <w:jc w:val="center"/>
        <w:rPr>
          <w:rFonts w:ascii="Impact" w:hAnsi="Impact"/>
          <w:color w:val="724109" w:themeColor="accent1" w:themeShade="80"/>
          <w:spacing w:val="10"/>
          <w:sz w:val="20"/>
          <w:szCs w:val="20"/>
        </w:rPr>
      </w:pPr>
      <w:r w:rsidRPr="00DE0813">
        <w:rPr>
          <w:rFonts w:ascii="Impact" w:hAnsi="Impact"/>
          <w:color w:val="724109" w:themeColor="accent1" w:themeShade="80"/>
          <w:spacing w:val="10"/>
          <w:sz w:val="20"/>
          <w:szCs w:val="20"/>
        </w:rPr>
        <w:lastRenderedPageBreak/>
        <w:t xml:space="preserve">Mitchell C Hunter </w:t>
      </w:r>
      <w:r w:rsidR="00411208" w:rsidRPr="00DE0813">
        <w:rPr>
          <w:rFonts w:ascii="Impact" w:hAnsi="Impact"/>
          <w:color w:val="724109" w:themeColor="accent1" w:themeShade="80"/>
          <w:spacing w:val="10"/>
          <w:sz w:val="20"/>
          <w:szCs w:val="20"/>
        </w:rPr>
        <w:t xml:space="preserve">| Trans Inclusivity | </w:t>
      </w:r>
      <w:r w:rsidR="00DB757C" w:rsidRPr="00DE0813">
        <w:rPr>
          <w:rFonts w:ascii="Impact" w:hAnsi="Impact"/>
          <w:color w:val="724109" w:themeColor="accent1" w:themeShade="80"/>
          <w:spacing w:val="10"/>
          <w:sz w:val="20"/>
          <w:szCs w:val="20"/>
        </w:rPr>
        <w:t>235 S 107</w:t>
      </w:r>
      <w:r w:rsidR="00DB757C" w:rsidRPr="00DE0813">
        <w:rPr>
          <w:rFonts w:ascii="Impact" w:hAnsi="Impact"/>
          <w:color w:val="724109" w:themeColor="accent1" w:themeShade="80"/>
          <w:spacing w:val="10"/>
          <w:sz w:val="20"/>
          <w:szCs w:val="20"/>
          <w:vertAlign w:val="superscript"/>
        </w:rPr>
        <w:t>th</w:t>
      </w:r>
      <w:r w:rsidR="00DB757C" w:rsidRPr="00DE0813">
        <w:rPr>
          <w:rFonts w:ascii="Impact" w:hAnsi="Impact"/>
          <w:color w:val="724109" w:themeColor="accent1" w:themeShade="80"/>
          <w:spacing w:val="10"/>
          <w:sz w:val="20"/>
          <w:szCs w:val="20"/>
        </w:rPr>
        <w:t xml:space="preserve"> </w:t>
      </w:r>
      <w:r w:rsidR="00F6024E" w:rsidRPr="00DE0813">
        <w:rPr>
          <w:rFonts w:ascii="Impact" w:hAnsi="Impact"/>
          <w:color w:val="724109" w:themeColor="accent1" w:themeShade="80"/>
          <w:spacing w:val="10"/>
          <w:sz w:val="20"/>
          <w:szCs w:val="20"/>
        </w:rPr>
        <w:t>St, Seattle, WA, 98168 | speak your truth. make your mark</w:t>
      </w:r>
      <w:r w:rsidR="00A92C2E">
        <w:rPr>
          <w:rFonts w:ascii="Impact" w:hAnsi="Impact"/>
          <w:color w:val="724109" w:themeColor="accent1" w:themeShade="80"/>
          <w:spacing w:val="10"/>
          <w:sz w:val="20"/>
          <w:szCs w:val="20"/>
        </w:rPr>
        <w:t>.</w:t>
      </w:r>
    </w:p>
    <w:sectPr w:rsidR="00875CAF" w:rsidRPr="00DE0813" w:rsidSect="00A60594">
      <w:headerReference w:type="default" r:id="rId17"/>
      <w:pgSz w:w="12240" w:h="15840"/>
      <w:pgMar w:top="720" w:right="1080" w:bottom="504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24AD2" w14:textId="77777777" w:rsidR="002B1DD4" w:rsidRDefault="002B1DD4" w:rsidP="000C45FF">
      <w:r>
        <w:separator/>
      </w:r>
    </w:p>
  </w:endnote>
  <w:endnote w:type="continuationSeparator" w:id="0">
    <w:p w14:paraId="427F75F1" w14:textId="77777777" w:rsidR="002B1DD4" w:rsidRDefault="002B1DD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32700" w14:textId="77777777" w:rsidR="002B1DD4" w:rsidRDefault="002B1DD4" w:rsidP="000C45FF">
      <w:r>
        <w:separator/>
      </w:r>
    </w:p>
  </w:footnote>
  <w:footnote w:type="continuationSeparator" w:id="0">
    <w:p w14:paraId="380B3A3F" w14:textId="77777777" w:rsidR="002B1DD4" w:rsidRDefault="002B1DD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3C311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162CCA" wp14:editId="3D58D398">
          <wp:simplePos x="0" y="0"/>
          <wp:positionH relativeFrom="margin">
            <wp:posOffset>-85725</wp:posOffset>
          </wp:positionH>
          <wp:positionV relativeFrom="page">
            <wp:posOffset>276225</wp:posOffset>
          </wp:positionV>
          <wp:extent cx="7145655" cy="9571915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0979" cy="960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E4A59"/>
    <w:multiLevelType w:val="hybridMultilevel"/>
    <w:tmpl w:val="F97CACA6"/>
    <w:lvl w:ilvl="0" w:tplc="033A2A7A">
      <w:start w:val="1"/>
      <w:numFmt w:val="bullet"/>
      <w:pStyle w:val="Bullet-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18F6"/>
    <w:multiLevelType w:val="hybridMultilevel"/>
    <w:tmpl w:val="1B94851A"/>
    <w:lvl w:ilvl="0" w:tplc="9FFAA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825C8"/>
    <w:multiLevelType w:val="hybridMultilevel"/>
    <w:tmpl w:val="6A301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035853">
    <w:abstractNumId w:val="2"/>
  </w:num>
  <w:num w:numId="2" w16cid:durableId="786042497">
    <w:abstractNumId w:val="1"/>
  </w:num>
  <w:num w:numId="3" w16cid:durableId="1391919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A07"/>
    <w:rsid w:val="000000AF"/>
    <w:rsid w:val="000007A3"/>
    <w:rsid w:val="000051F5"/>
    <w:rsid w:val="00010C49"/>
    <w:rsid w:val="00013E2E"/>
    <w:rsid w:val="00016DB8"/>
    <w:rsid w:val="000204E5"/>
    <w:rsid w:val="000238D9"/>
    <w:rsid w:val="000320FA"/>
    <w:rsid w:val="0003251C"/>
    <w:rsid w:val="00036450"/>
    <w:rsid w:val="00036A88"/>
    <w:rsid w:val="00040D09"/>
    <w:rsid w:val="000413A8"/>
    <w:rsid w:val="00051434"/>
    <w:rsid w:val="000532E2"/>
    <w:rsid w:val="0005450F"/>
    <w:rsid w:val="00056FED"/>
    <w:rsid w:val="0006145B"/>
    <w:rsid w:val="00070300"/>
    <w:rsid w:val="0007109B"/>
    <w:rsid w:val="00072F54"/>
    <w:rsid w:val="0008432B"/>
    <w:rsid w:val="0008710D"/>
    <w:rsid w:val="00090897"/>
    <w:rsid w:val="00091C2F"/>
    <w:rsid w:val="00094499"/>
    <w:rsid w:val="00094CC0"/>
    <w:rsid w:val="000B1544"/>
    <w:rsid w:val="000B2DA7"/>
    <w:rsid w:val="000B5BD2"/>
    <w:rsid w:val="000C30E6"/>
    <w:rsid w:val="000C45FF"/>
    <w:rsid w:val="000D0D8E"/>
    <w:rsid w:val="000D7C08"/>
    <w:rsid w:val="000E32C2"/>
    <w:rsid w:val="000E388E"/>
    <w:rsid w:val="000E3FD1"/>
    <w:rsid w:val="000E61C4"/>
    <w:rsid w:val="00101545"/>
    <w:rsid w:val="00112054"/>
    <w:rsid w:val="0011344D"/>
    <w:rsid w:val="0011586F"/>
    <w:rsid w:val="0012157D"/>
    <w:rsid w:val="00132103"/>
    <w:rsid w:val="001356A6"/>
    <w:rsid w:val="00136422"/>
    <w:rsid w:val="00140588"/>
    <w:rsid w:val="00140663"/>
    <w:rsid w:val="00146AC4"/>
    <w:rsid w:val="00147082"/>
    <w:rsid w:val="00147817"/>
    <w:rsid w:val="001525E1"/>
    <w:rsid w:val="00161300"/>
    <w:rsid w:val="00162AD6"/>
    <w:rsid w:val="0016318D"/>
    <w:rsid w:val="00180329"/>
    <w:rsid w:val="001840BD"/>
    <w:rsid w:val="001843C8"/>
    <w:rsid w:val="00184532"/>
    <w:rsid w:val="0018561F"/>
    <w:rsid w:val="0019001F"/>
    <w:rsid w:val="001A1129"/>
    <w:rsid w:val="001A74A5"/>
    <w:rsid w:val="001B2ABD"/>
    <w:rsid w:val="001B4BE2"/>
    <w:rsid w:val="001D2EE5"/>
    <w:rsid w:val="001E0391"/>
    <w:rsid w:val="001E0CFF"/>
    <w:rsid w:val="001E1759"/>
    <w:rsid w:val="001E62FA"/>
    <w:rsid w:val="001E6D3A"/>
    <w:rsid w:val="001E7D67"/>
    <w:rsid w:val="001F1ECC"/>
    <w:rsid w:val="00201615"/>
    <w:rsid w:val="00202C07"/>
    <w:rsid w:val="00204DFB"/>
    <w:rsid w:val="00212241"/>
    <w:rsid w:val="00213B1D"/>
    <w:rsid w:val="002140A0"/>
    <w:rsid w:val="00222DDB"/>
    <w:rsid w:val="002278F9"/>
    <w:rsid w:val="00233518"/>
    <w:rsid w:val="00235F8B"/>
    <w:rsid w:val="00237CD1"/>
    <w:rsid w:val="002400EB"/>
    <w:rsid w:val="002424ED"/>
    <w:rsid w:val="00242B76"/>
    <w:rsid w:val="00246034"/>
    <w:rsid w:val="00246CCD"/>
    <w:rsid w:val="00256CF7"/>
    <w:rsid w:val="00260B11"/>
    <w:rsid w:val="00267964"/>
    <w:rsid w:val="0027636D"/>
    <w:rsid w:val="00277849"/>
    <w:rsid w:val="00277B65"/>
    <w:rsid w:val="00280E99"/>
    <w:rsid w:val="00281FD5"/>
    <w:rsid w:val="00284878"/>
    <w:rsid w:val="00287910"/>
    <w:rsid w:val="00293C5C"/>
    <w:rsid w:val="002958EB"/>
    <w:rsid w:val="002A07F1"/>
    <w:rsid w:val="002A1F1C"/>
    <w:rsid w:val="002A52CA"/>
    <w:rsid w:val="002A62D3"/>
    <w:rsid w:val="002A7757"/>
    <w:rsid w:val="002B1DD4"/>
    <w:rsid w:val="002B2597"/>
    <w:rsid w:val="002B423C"/>
    <w:rsid w:val="002B73BF"/>
    <w:rsid w:val="002B7CB0"/>
    <w:rsid w:val="002D15A5"/>
    <w:rsid w:val="002D6FC7"/>
    <w:rsid w:val="002E4311"/>
    <w:rsid w:val="002F08D4"/>
    <w:rsid w:val="002F3760"/>
    <w:rsid w:val="002F67EF"/>
    <w:rsid w:val="0030481B"/>
    <w:rsid w:val="003048A5"/>
    <w:rsid w:val="0030553B"/>
    <w:rsid w:val="00312722"/>
    <w:rsid w:val="003130E2"/>
    <w:rsid w:val="00313796"/>
    <w:rsid w:val="003156FC"/>
    <w:rsid w:val="003254B5"/>
    <w:rsid w:val="00331498"/>
    <w:rsid w:val="003353BC"/>
    <w:rsid w:val="00335F20"/>
    <w:rsid w:val="00343B60"/>
    <w:rsid w:val="00344549"/>
    <w:rsid w:val="0034479B"/>
    <w:rsid w:val="00357998"/>
    <w:rsid w:val="00361DB7"/>
    <w:rsid w:val="00365B0C"/>
    <w:rsid w:val="0037121F"/>
    <w:rsid w:val="003975CC"/>
    <w:rsid w:val="003A5641"/>
    <w:rsid w:val="003A6B7D"/>
    <w:rsid w:val="003B06CA"/>
    <w:rsid w:val="003B5A0D"/>
    <w:rsid w:val="003B646B"/>
    <w:rsid w:val="003B796B"/>
    <w:rsid w:val="003C1475"/>
    <w:rsid w:val="003C6B59"/>
    <w:rsid w:val="003D6B19"/>
    <w:rsid w:val="003D6E88"/>
    <w:rsid w:val="003E1755"/>
    <w:rsid w:val="003E6123"/>
    <w:rsid w:val="003F2E11"/>
    <w:rsid w:val="003F45CC"/>
    <w:rsid w:val="00402B1F"/>
    <w:rsid w:val="00404E5E"/>
    <w:rsid w:val="00405DA1"/>
    <w:rsid w:val="004060E3"/>
    <w:rsid w:val="004071FC"/>
    <w:rsid w:val="00411208"/>
    <w:rsid w:val="0041320C"/>
    <w:rsid w:val="004132F0"/>
    <w:rsid w:val="00415ED9"/>
    <w:rsid w:val="004174B9"/>
    <w:rsid w:val="004230D3"/>
    <w:rsid w:val="00430BCC"/>
    <w:rsid w:val="00432F14"/>
    <w:rsid w:val="00443290"/>
    <w:rsid w:val="00444A95"/>
    <w:rsid w:val="00445947"/>
    <w:rsid w:val="004475CD"/>
    <w:rsid w:val="004506C8"/>
    <w:rsid w:val="00461EE6"/>
    <w:rsid w:val="00462831"/>
    <w:rsid w:val="00464716"/>
    <w:rsid w:val="00473BF6"/>
    <w:rsid w:val="00475EC5"/>
    <w:rsid w:val="00480863"/>
    <w:rsid w:val="004813B3"/>
    <w:rsid w:val="00496591"/>
    <w:rsid w:val="004A5DA1"/>
    <w:rsid w:val="004C3C1D"/>
    <w:rsid w:val="004C63E4"/>
    <w:rsid w:val="004C69CD"/>
    <w:rsid w:val="004D0821"/>
    <w:rsid w:val="004D3011"/>
    <w:rsid w:val="004F5A79"/>
    <w:rsid w:val="004F71BF"/>
    <w:rsid w:val="004F7BAF"/>
    <w:rsid w:val="00503E30"/>
    <w:rsid w:val="00504510"/>
    <w:rsid w:val="00505361"/>
    <w:rsid w:val="00515C30"/>
    <w:rsid w:val="00525905"/>
    <w:rsid w:val="005262AC"/>
    <w:rsid w:val="00531AB4"/>
    <w:rsid w:val="00533556"/>
    <w:rsid w:val="00566B01"/>
    <w:rsid w:val="0057466A"/>
    <w:rsid w:val="005753F4"/>
    <w:rsid w:val="00575E33"/>
    <w:rsid w:val="005818CD"/>
    <w:rsid w:val="0058624D"/>
    <w:rsid w:val="00593979"/>
    <w:rsid w:val="00596A88"/>
    <w:rsid w:val="005A3A3C"/>
    <w:rsid w:val="005A6B2A"/>
    <w:rsid w:val="005B1C12"/>
    <w:rsid w:val="005C4B59"/>
    <w:rsid w:val="005C7A73"/>
    <w:rsid w:val="005D318F"/>
    <w:rsid w:val="005D3944"/>
    <w:rsid w:val="005D5498"/>
    <w:rsid w:val="005D6D19"/>
    <w:rsid w:val="005D72E0"/>
    <w:rsid w:val="005D746A"/>
    <w:rsid w:val="005E1AC9"/>
    <w:rsid w:val="005E2354"/>
    <w:rsid w:val="005E39D5"/>
    <w:rsid w:val="005F2EAE"/>
    <w:rsid w:val="005F3B70"/>
    <w:rsid w:val="00600670"/>
    <w:rsid w:val="006015E9"/>
    <w:rsid w:val="00602871"/>
    <w:rsid w:val="006038F9"/>
    <w:rsid w:val="00604DD8"/>
    <w:rsid w:val="006061DC"/>
    <w:rsid w:val="00615893"/>
    <w:rsid w:val="00615B63"/>
    <w:rsid w:val="0062123A"/>
    <w:rsid w:val="00624695"/>
    <w:rsid w:val="006252A5"/>
    <w:rsid w:val="00642891"/>
    <w:rsid w:val="00645848"/>
    <w:rsid w:val="00646E75"/>
    <w:rsid w:val="006517C3"/>
    <w:rsid w:val="0065295A"/>
    <w:rsid w:val="00666F40"/>
    <w:rsid w:val="0067252A"/>
    <w:rsid w:val="00676941"/>
    <w:rsid w:val="006771D0"/>
    <w:rsid w:val="00677D5A"/>
    <w:rsid w:val="00677E8C"/>
    <w:rsid w:val="00683039"/>
    <w:rsid w:val="0068729B"/>
    <w:rsid w:val="0069070B"/>
    <w:rsid w:val="006A4F4C"/>
    <w:rsid w:val="006B0191"/>
    <w:rsid w:val="006B1A35"/>
    <w:rsid w:val="006B7A25"/>
    <w:rsid w:val="006C128B"/>
    <w:rsid w:val="006C386A"/>
    <w:rsid w:val="006E4187"/>
    <w:rsid w:val="006E52AC"/>
    <w:rsid w:val="006E7F69"/>
    <w:rsid w:val="006F078B"/>
    <w:rsid w:val="00701721"/>
    <w:rsid w:val="007023C0"/>
    <w:rsid w:val="0071184D"/>
    <w:rsid w:val="00715FCB"/>
    <w:rsid w:val="007179A4"/>
    <w:rsid w:val="007207CF"/>
    <w:rsid w:val="00720ED6"/>
    <w:rsid w:val="00726C13"/>
    <w:rsid w:val="00734211"/>
    <w:rsid w:val="0073447F"/>
    <w:rsid w:val="00743101"/>
    <w:rsid w:val="00755746"/>
    <w:rsid w:val="007564B5"/>
    <w:rsid w:val="00773744"/>
    <w:rsid w:val="007775E1"/>
    <w:rsid w:val="00782AFD"/>
    <w:rsid w:val="007867A0"/>
    <w:rsid w:val="0079155C"/>
    <w:rsid w:val="007927F5"/>
    <w:rsid w:val="0079380E"/>
    <w:rsid w:val="00795D6B"/>
    <w:rsid w:val="007977DE"/>
    <w:rsid w:val="007A2E92"/>
    <w:rsid w:val="007A34F6"/>
    <w:rsid w:val="007B361F"/>
    <w:rsid w:val="007B75EC"/>
    <w:rsid w:val="007C2E19"/>
    <w:rsid w:val="007C4A6E"/>
    <w:rsid w:val="007C737D"/>
    <w:rsid w:val="007D1950"/>
    <w:rsid w:val="007D3F71"/>
    <w:rsid w:val="007F3FAB"/>
    <w:rsid w:val="007F42DA"/>
    <w:rsid w:val="007F499A"/>
    <w:rsid w:val="00801B8D"/>
    <w:rsid w:val="00802CA0"/>
    <w:rsid w:val="00807A64"/>
    <w:rsid w:val="00807C6A"/>
    <w:rsid w:val="0082115C"/>
    <w:rsid w:val="00822CE1"/>
    <w:rsid w:val="00834161"/>
    <w:rsid w:val="008469CF"/>
    <w:rsid w:val="00846DB3"/>
    <w:rsid w:val="00850E0C"/>
    <w:rsid w:val="0085187C"/>
    <w:rsid w:val="00851925"/>
    <w:rsid w:val="00853C6B"/>
    <w:rsid w:val="00862932"/>
    <w:rsid w:val="008656C7"/>
    <w:rsid w:val="00866644"/>
    <w:rsid w:val="00867A81"/>
    <w:rsid w:val="008756FF"/>
    <w:rsid w:val="00875CAF"/>
    <w:rsid w:val="008775A9"/>
    <w:rsid w:val="00881F36"/>
    <w:rsid w:val="00882813"/>
    <w:rsid w:val="008877BB"/>
    <w:rsid w:val="00892773"/>
    <w:rsid w:val="00896B91"/>
    <w:rsid w:val="008977FC"/>
    <w:rsid w:val="008A305E"/>
    <w:rsid w:val="008A7F4E"/>
    <w:rsid w:val="008B2D72"/>
    <w:rsid w:val="008B41BF"/>
    <w:rsid w:val="008D4FFF"/>
    <w:rsid w:val="008D79A9"/>
    <w:rsid w:val="008E064F"/>
    <w:rsid w:val="008E44EE"/>
    <w:rsid w:val="008E4783"/>
    <w:rsid w:val="008E67A3"/>
    <w:rsid w:val="008F3628"/>
    <w:rsid w:val="008F65FB"/>
    <w:rsid w:val="008F6860"/>
    <w:rsid w:val="008F6F8A"/>
    <w:rsid w:val="00902DFE"/>
    <w:rsid w:val="00906300"/>
    <w:rsid w:val="009073EF"/>
    <w:rsid w:val="0091515E"/>
    <w:rsid w:val="00915D09"/>
    <w:rsid w:val="009260CD"/>
    <w:rsid w:val="00927316"/>
    <w:rsid w:val="00930D11"/>
    <w:rsid w:val="00932C38"/>
    <w:rsid w:val="00933E52"/>
    <w:rsid w:val="00945A18"/>
    <w:rsid w:val="009465D5"/>
    <w:rsid w:val="00950E97"/>
    <w:rsid w:val="00952C25"/>
    <w:rsid w:val="00952CB8"/>
    <w:rsid w:val="00952E53"/>
    <w:rsid w:val="00961EFE"/>
    <w:rsid w:val="009666C1"/>
    <w:rsid w:val="00986869"/>
    <w:rsid w:val="0099546F"/>
    <w:rsid w:val="009A3668"/>
    <w:rsid w:val="009A3A69"/>
    <w:rsid w:val="009B7F48"/>
    <w:rsid w:val="009C273B"/>
    <w:rsid w:val="009C41A3"/>
    <w:rsid w:val="009C4E83"/>
    <w:rsid w:val="009D3414"/>
    <w:rsid w:val="009D4C44"/>
    <w:rsid w:val="009D5A8B"/>
    <w:rsid w:val="009E5D50"/>
    <w:rsid w:val="009F07C4"/>
    <w:rsid w:val="009F28B5"/>
    <w:rsid w:val="009F2D7C"/>
    <w:rsid w:val="009F328C"/>
    <w:rsid w:val="009F594A"/>
    <w:rsid w:val="00A110DE"/>
    <w:rsid w:val="00A21138"/>
    <w:rsid w:val="00A2118D"/>
    <w:rsid w:val="00A2588B"/>
    <w:rsid w:val="00A3081C"/>
    <w:rsid w:val="00A3238A"/>
    <w:rsid w:val="00A33CD1"/>
    <w:rsid w:val="00A56432"/>
    <w:rsid w:val="00A57B69"/>
    <w:rsid w:val="00A60594"/>
    <w:rsid w:val="00A719C0"/>
    <w:rsid w:val="00A71D40"/>
    <w:rsid w:val="00A72D4A"/>
    <w:rsid w:val="00A75E57"/>
    <w:rsid w:val="00A75E5E"/>
    <w:rsid w:val="00A76862"/>
    <w:rsid w:val="00A825A8"/>
    <w:rsid w:val="00A90444"/>
    <w:rsid w:val="00A90508"/>
    <w:rsid w:val="00A92C2E"/>
    <w:rsid w:val="00AA0731"/>
    <w:rsid w:val="00AA3DC3"/>
    <w:rsid w:val="00AA496A"/>
    <w:rsid w:val="00AA6CCB"/>
    <w:rsid w:val="00AA749B"/>
    <w:rsid w:val="00AA7706"/>
    <w:rsid w:val="00AA7BE9"/>
    <w:rsid w:val="00AB345F"/>
    <w:rsid w:val="00AC3135"/>
    <w:rsid w:val="00AC5B6E"/>
    <w:rsid w:val="00AD0378"/>
    <w:rsid w:val="00AD4D97"/>
    <w:rsid w:val="00AD76E2"/>
    <w:rsid w:val="00AD7D83"/>
    <w:rsid w:val="00AE00CC"/>
    <w:rsid w:val="00AE4A23"/>
    <w:rsid w:val="00AE591A"/>
    <w:rsid w:val="00AE5D93"/>
    <w:rsid w:val="00AE7495"/>
    <w:rsid w:val="00AE75ED"/>
    <w:rsid w:val="00AF5311"/>
    <w:rsid w:val="00AF6A22"/>
    <w:rsid w:val="00B015E8"/>
    <w:rsid w:val="00B035FC"/>
    <w:rsid w:val="00B03C53"/>
    <w:rsid w:val="00B0770D"/>
    <w:rsid w:val="00B14ABA"/>
    <w:rsid w:val="00B164F6"/>
    <w:rsid w:val="00B20152"/>
    <w:rsid w:val="00B224A3"/>
    <w:rsid w:val="00B27F06"/>
    <w:rsid w:val="00B323EB"/>
    <w:rsid w:val="00B34E25"/>
    <w:rsid w:val="00B3563E"/>
    <w:rsid w:val="00B359E4"/>
    <w:rsid w:val="00B372EE"/>
    <w:rsid w:val="00B405E6"/>
    <w:rsid w:val="00B50170"/>
    <w:rsid w:val="00B50DC5"/>
    <w:rsid w:val="00B5355C"/>
    <w:rsid w:val="00B56154"/>
    <w:rsid w:val="00B56A6E"/>
    <w:rsid w:val="00B57D98"/>
    <w:rsid w:val="00B67AEA"/>
    <w:rsid w:val="00B70850"/>
    <w:rsid w:val="00B76838"/>
    <w:rsid w:val="00B83C7D"/>
    <w:rsid w:val="00B87C5B"/>
    <w:rsid w:val="00B9129A"/>
    <w:rsid w:val="00B9406F"/>
    <w:rsid w:val="00B94CF3"/>
    <w:rsid w:val="00BA27E2"/>
    <w:rsid w:val="00BA3F63"/>
    <w:rsid w:val="00BB76E9"/>
    <w:rsid w:val="00BC1BEB"/>
    <w:rsid w:val="00BE7DB1"/>
    <w:rsid w:val="00BF2960"/>
    <w:rsid w:val="00BF355A"/>
    <w:rsid w:val="00BF7A07"/>
    <w:rsid w:val="00C036DD"/>
    <w:rsid w:val="00C066B6"/>
    <w:rsid w:val="00C13C11"/>
    <w:rsid w:val="00C14C05"/>
    <w:rsid w:val="00C21E85"/>
    <w:rsid w:val="00C271EF"/>
    <w:rsid w:val="00C37B7D"/>
    <w:rsid w:val="00C37BA1"/>
    <w:rsid w:val="00C45189"/>
    <w:rsid w:val="00C4524A"/>
    <w:rsid w:val="00C465B4"/>
    <w:rsid w:val="00C4674C"/>
    <w:rsid w:val="00C506CF"/>
    <w:rsid w:val="00C52C78"/>
    <w:rsid w:val="00C616D3"/>
    <w:rsid w:val="00C70F33"/>
    <w:rsid w:val="00C71B78"/>
    <w:rsid w:val="00C72297"/>
    <w:rsid w:val="00C72BED"/>
    <w:rsid w:val="00C755B9"/>
    <w:rsid w:val="00C75B22"/>
    <w:rsid w:val="00C764BB"/>
    <w:rsid w:val="00C81037"/>
    <w:rsid w:val="00C91249"/>
    <w:rsid w:val="00C91D98"/>
    <w:rsid w:val="00C940CB"/>
    <w:rsid w:val="00C9578B"/>
    <w:rsid w:val="00CA7029"/>
    <w:rsid w:val="00CB0055"/>
    <w:rsid w:val="00CD128F"/>
    <w:rsid w:val="00CD4933"/>
    <w:rsid w:val="00CE40C9"/>
    <w:rsid w:val="00CE595A"/>
    <w:rsid w:val="00D00D31"/>
    <w:rsid w:val="00D03C4C"/>
    <w:rsid w:val="00D15D7D"/>
    <w:rsid w:val="00D21928"/>
    <w:rsid w:val="00D2473D"/>
    <w:rsid w:val="00D2522B"/>
    <w:rsid w:val="00D25742"/>
    <w:rsid w:val="00D2751A"/>
    <w:rsid w:val="00D40509"/>
    <w:rsid w:val="00D4147A"/>
    <w:rsid w:val="00D422DE"/>
    <w:rsid w:val="00D44067"/>
    <w:rsid w:val="00D52142"/>
    <w:rsid w:val="00D5459D"/>
    <w:rsid w:val="00D567A2"/>
    <w:rsid w:val="00D579F3"/>
    <w:rsid w:val="00D6189B"/>
    <w:rsid w:val="00D86710"/>
    <w:rsid w:val="00D91AA1"/>
    <w:rsid w:val="00D93651"/>
    <w:rsid w:val="00DA1F4D"/>
    <w:rsid w:val="00DA2B9F"/>
    <w:rsid w:val="00DB083A"/>
    <w:rsid w:val="00DB48CA"/>
    <w:rsid w:val="00DB757C"/>
    <w:rsid w:val="00DC1A46"/>
    <w:rsid w:val="00DC3345"/>
    <w:rsid w:val="00DD07DC"/>
    <w:rsid w:val="00DD172A"/>
    <w:rsid w:val="00DD447C"/>
    <w:rsid w:val="00DE0813"/>
    <w:rsid w:val="00DE0932"/>
    <w:rsid w:val="00DF1785"/>
    <w:rsid w:val="00E00AB5"/>
    <w:rsid w:val="00E05A1C"/>
    <w:rsid w:val="00E07861"/>
    <w:rsid w:val="00E1197E"/>
    <w:rsid w:val="00E11E9D"/>
    <w:rsid w:val="00E17609"/>
    <w:rsid w:val="00E235F4"/>
    <w:rsid w:val="00E24008"/>
    <w:rsid w:val="00E25A26"/>
    <w:rsid w:val="00E266FF"/>
    <w:rsid w:val="00E31A5A"/>
    <w:rsid w:val="00E3653D"/>
    <w:rsid w:val="00E4381A"/>
    <w:rsid w:val="00E45134"/>
    <w:rsid w:val="00E51B26"/>
    <w:rsid w:val="00E55D74"/>
    <w:rsid w:val="00E659A6"/>
    <w:rsid w:val="00E67041"/>
    <w:rsid w:val="00E75D24"/>
    <w:rsid w:val="00E81D0B"/>
    <w:rsid w:val="00E826DA"/>
    <w:rsid w:val="00E87025"/>
    <w:rsid w:val="00EA14AD"/>
    <w:rsid w:val="00EA2079"/>
    <w:rsid w:val="00EA7A36"/>
    <w:rsid w:val="00EB6837"/>
    <w:rsid w:val="00ED080D"/>
    <w:rsid w:val="00ED2C22"/>
    <w:rsid w:val="00EE123A"/>
    <w:rsid w:val="00EE76D0"/>
    <w:rsid w:val="00F036D0"/>
    <w:rsid w:val="00F041BF"/>
    <w:rsid w:val="00F1033D"/>
    <w:rsid w:val="00F10E34"/>
    <w:rsid w:val="00F11A43"/>
    <w:rsid w:val="00F171F6"/>
    <w:rsid w:val="00F241CC"/>
    <w:rsid w:val="00F24593"/>
    <w:rsid w:val="00F250AF"/>
    <w:rsid w:val="00F2667A"/>
    <w:rsid w:val="00F6024E"/>
    <w:rsid w:val="00F60274"/>
    <w:rsid w:val="00F61C1B"/>
    <w:rsid w:val="00F66507"/>
    <w:rsid w:val="00F7136A"/>
    <w:rsid w:val="00F71D92"/>
    <w:rsid w:val="00F727AD"/>
    <w:rsid w:val="00F77FB9"/>
    <w:rsid w:val="00F84BCF"/>
    <w:rsid w:val="00F96C53"/>
    <w:rsid w:val="00FA4701"/>
    <w:rsid w:val="00FB068F"/>
    <w:rsid w:val="00FB283D"/>
    <w:rsid w:val="00FB77ED"/>
    <w:rsid w:val="00FC0F9D"/>
    <w:rsid w:val="00FC1213"/>
    <w:rsid w:val="00FC4DE0"/>
    <w:rsid w:val="00FD2810"/>
    <w:rsid w:val="00FD381D"/>
    <w:rsid w:val="00FD61F9"/>
    <w:rsid w:val="00FD6C39"/>
    <w:rsid w:val="00FE46ED"/>
    <w:rsid w:val="00FF0DAB"/>
    <w:rsid w:val="00FF1FA2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B51FF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136422"/>
    <w:rPr>
      <w:rFonts w:ascii="Calibri" w:hAnsi="Calibri"/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7964"/>
    <w:pPr>
      <w:keepNext/>
      <w:keepLines/>
      <w:pBdr>
        <w:bottom w:val="single" w:sz="8" w:space="1" w:color="E4831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616D3"/>
    <w:pPr>
      <w:keepNext/>
      <w:keepLines/>
      <w:spacing w:before="120" w:after="40"/>
      <w:ind w:left="-115"/>
      <w:outlineLvl w:val="2"/>
    </w:pPr>
    <w:rPr>
      <w:rFonts w:asciiTheme="majorHAnsi" w:eastAsiaTheme="majorEastAsia" w:hAnsiTheme="majorHAnsi" w:cstheme="majorBidi"/>
      <w:b/>
      <w:caps/>
      <w:color w:val="AA610D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C273B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7964"/>
    <w:rPr>
      <w:rFonts w:asciiTheme="majorHAnsi" w:eastAsiaTheme="majorEastAsia" w:hAnsiTheme="majorHAnsi" w:cstheme="majorBidi"/>
      <w:b/>
      <w:bCs/>
      <w:caps/>
      <w:color w:val="7F7F7F" w:themeColor="text1" w:themeTint="80"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90897"/>
    <w:rPr>
      <w:caps/>
      <w:color w:val="000000" w:themeColor="text1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897"/>
    <w:rPr>
      <w:rFonts w:ascii="Calibri" w:hAnsi="Calibri"/>
      <w:caps/>
      <w:color w:val="000000" w:themeColor="text1"/>
      <w:sz w:val="96"/>
      <w:szCs w:val="5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8D4121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C616D3"/>
    <w:rPr>
      <w:rFonts w:asciiTheme="majorHAnsi" w:eastAsiaTheme="majorEastAsia" w:hAnsiTheme="majorHAnsi" w:cstheme="majorBidi"/>
      <w:b/>
      <w:caps/>
      <w:color w:val="AA610D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9C273B"/>
    <w:rPr>
      <w:rFonts w:ascii="Calibri" w:hAnsi="Calibri"/>
      <w:b/>
      <w:sz w:val="18"/>
      <w:szCs w:val="22"/>
    </w:rPr>
  </w:style>
  <w:style w:type="paragraph" w:customStyle="1" w:styleId="Bullet-L1">
    <w:name w:val="Bullet-L1"/>
    <w:basedOn w:val="Heading4"/>
    <w:qFormat/>
    <w:rsid w:val="009C273B"/>
    <w:pPr>
      <w:numPr>
        <w:numId w:val="3"/>
      </w:numPr>
      <w:ind w:left="180" w:hanging="180"/>
    </w:pPr>
  </w:style>
  <w:style w:type="paragraph" w:styleId="NoSpacing">
    <w:name w:val="No Spacing"/>
    <w:uiPriority w:val="1"/>
    <w:qFormat/>
    <w:rsid w:val="00A71D40"/>
    <w:rPr>
      <w:rFonts w:ascii="Calibri" w:hAnsi="Calibri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A1129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q1WYzkfCR_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king5.com/article/entertainment/television/programs/new-day-northwest/breaking-barriers-transgender-patients-face-when-seeking-medical-care/281-bccbf806-d801-4431-824c-9b8cefa45ba1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osurviveonthisshore.com/interview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hubblecontent.osi.office.net/contentsvc/videohostpage/video?lcid=1033&amp;syslcid=1033&amp;uilcid=1033&amp;app=3&amp;ver=16&amp;build=16.0.12624&amp;platform=Win32&amp;streamsso=true&amp;appCorrelation=F7452BA4-7058-42A9-AE04-0071F19537EB&amp;url=https%3A%2F%2Fplayer.vimeo.com%2Fvideo%2F328520148%3Fapp_id%3D122963" TargetMode="Externa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blob:file:///a4b7cda7-fa31-4638-a4a9-7b6273ccb7e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ch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8171aa8d-063b-4542-9076-e671f8ecff33" xsi:nil="true"/>
    <TaxCatchAll xmlns="e899f6df-bd07-4891-94a9-59e53319ae36" xsi:nil="true"/>
    <lcf76f155ced4ddcb4097134ff3c332f xmlns="8171aa8d-063b-4542-9076-e671f8ecff3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534F499947D4B825EFE8BB80E9840" ma:contentTypeVersion="16" ma:contentTypeDescription="Create a new document." ma:contentTypeScope="" ma:versionID="9d5d43c2f9d0a71373d42f4d6bbbda9d">
  <xsd:schema xmlns:xsd="http://www.w3.org/2001/XMLSchema" xmlns:xs="http://www.w3.org/2001/XMLSchema" xmlns:p="http://schemas.microsoft.com/office/2006/metadata/properties" xmlns:ns2="8171aa8d-063b-4542-9076-e671f8ecff33" xmlns:ns3="e899f6df-bd07-4891-94a9-59e53319ae36" targetNamespace="http://schemas.microsoft.com/office/2006/metadata/properties" ma:root="true" ma:fieldsID="6e8ede82d30a248608224bce3c022536" ns2:_="" ns3:_="">
    <xsd:import namespace="8171aa8d-063b-4542-9076-e671f8ecff33"/>
    <xsd:import namespace="e899f6df-bd07-4891-94a9-59e53319a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aa8d-063b-4542-9076-e671f8ecf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069cfd8-d649-4238-b058-a457399c31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9f6df-bd07-4891-94a9-59e53319a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dddfa5e-25f5-41a6-af3f-f73cdd06a426}" ma:internalName="TaxCatchAll" ma:showField="CatchAllData" ma:web="e899f6df-bd07-4891-94a9-59e53319a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8171aa8d-063b-4542-9076-e671f8ecff33"/>
    <ds:schemaRef ds:uri="e899f6df-bd07-4891-94a9-59e53319ae36"/>
  </ds:schemaRefs>
</ds:datastoreItem>
</file>

<file path=customXml/itemProps3.xml><?xml version="1.0" encoding="utf-8"?>
<ds:datastoreItem xmlns:ds="http://schemas.openxmlformats.org/officeDocument/2006/customXml" ds:itemID="{D4836D78-51B3-4A3F-A69C-BC23ED3C3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71aa8d-063b-4542-9076-e671f8ecff33"/>
    <ds:schemaRef ds:uri="e899f6df-bd07-4891-94a9-59e53319a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2022-06-09T16:59:00Z</dcterms:created>
  <dcterms:modified xsi:type="dcterms:W3CDTF">2022-06-09T16:59:00Z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0x010100D24534F499947D4B825EFE8BB80E9840</vt:lpwstr>
  </property>
  <property fmtid="{D5CDD505-2E9C-101B-9397-08002B2CF9AE}" pid="3" name="MediaServiceImageTags">
    <vt:lpwstr/>
  </property>
</Properties>
</file>